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PolicyTitle" w:displacedByCustomXml="next"/>
    <w:sdt>
      <w:sdtPr>
        <w:id w:val="1206456206"/>
        <w:placeholder>
          <w:docPart w:val="0CC09412CC7A4B798800E6AD87D02E6E"/>
        </w:placeholder>
      </w:sdtPr>
      <w:sdtEndPr>
        <w:rPr>
          <w:rFonts w:ascii="Arial Narrow" w:hAnsi="Arial Narrow"/>
          <w:b w:val="0"/>
          <w:caps w:val="0"/>
          <w:color w:val="44546A" w:themeColor="text2"/>
          <w:sz w:val="44"/>
        </w:rPr>
      </w:sdtEndPr>
      <w:sdtContent>
        <w:p w14:paraId="784B125D" w14:textId="53B1CCEC" w:rsidR="00C46314" w:rsidRDefault="00C46314" w:rsidP="00C46314">
          <w:pPr>
            <w:pStyle w:val="Title"/>
            <w:rPr>
              <w:rFonts w:ascii="Arial Narrow" w:hAnsi="Arial Narrow"/>
              <w:color w:val="44546A" w:themeColor="text2"/>
              <w:sz w:val="44"/>
            </w:rPr>
          </w:pPr>
        </w:p>
        <w:p w14:paraId="4CECCF04" w14:textId="28F8180D" w:rsidR="0055165F" w:rsidRDefault="0055165F" w:rsidP="00C46314">
          <w:pPr>
            <w:pStyle w:val="Title"/>
            <w:rPr>
              <w:rFonts w:ascii="Arial Narrow" w:hAnsi="Arial Narrow"/>
              <w:noProof/>
              <w:color w:val="44546A" w:themeColor="text2"/>
              <w:sz w:val="44"/>
            </w:rPr>
          </w:pPr>
        </w:p>
        <w:p w14:paraId="47289258" w14:textId="77777777" w:rsidR="00EB26D0" w:rsidRDefault="00EB26D0" w:rsidP="00C46314">
          <w:pPr>
            <w:pStyle w:val="Title"/>
            <w:rPr>
              <w:b w:val="0"/>
              <w:bCs/>
              <w:noProof/>
              <w:sz w:val="28"/>
              <w:szCs w:val="28"/>
            </w:rPr>
          </w:pPr>
        </w:p>
        <w:p w14:paraId="567F4264" w14:textId="1651CF59" w:rsidR="00302839" w:rsidRDefault="00574385" w:rsidP="00C46314">
          <w:pPr>
            <w:pStyle w:val="Title"/>
            <w:rPr>
              <w:b w:val="0"/>
              <w:bCs/>
              <w:i/>
              <w:iCs/>
              <w:color w:val="002060"/>
              <w:sz w:val="40"/>
              <w:szCs w:val="40"/>
            </w:rPr>
          </w:pPr>
          <w:r w:rsidRPr="00574385">
            <w:rPr>
              <w:b w:val="0"/>
              <w:bCs/>
              <w:i/>
              <w:iCs/>
              <w:noProof/>
              <w:sz w:val="40"/>
              <w:szCs w:val="40"/>
              <w:lang w:val="en-NZ" w:eastAsia="en-NZ"/>
            </w:rPr>
            <w:drawing>
              <wp:anchor distT="0" distB="0" distL="114300" distR="114300" simplePos="0" relativeHeight="251658240" behindDoc="1" locked="0" layoutInCell="1" allowOverlap="1" wp14:anchorId="6A32F0BD" wp14:editId="5B8C3E01">
                <wp:simplePos x="0" y="0"/>
                <wp:positionH relativeFrom="margin">
                  <wp:posOffset>0</wp:posOffset>
                </wp:positionH>
                <wp:positionV relativeFrom="paragraph">
                  <wp:posOffset>-368725</wp:posOffset>
                </wp:positionV>
                <wp:extent cx="1990090" cy="474980"/>
                <wp:effectExtent l="0" t="0" r="0" b="1270"/>
                <wp:wrapNone/>
                <wp:docPr id="2" name="Picture 2" descr="C:\Users\ccostley\AppData\Local\Microsoft\Windows\INetCache\Content.Word\SiteWise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costley\AppData\Local\Microsoft\Windows\INetCache\Content.Word\SiteWise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09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574385">
            <w:rPr>
              <w:b w:val="0"/>
              <w:bCs/>
              <w:i/>
              <w:iCs/>
              <w:color w:val="002060"/>
              <w:sz w:val="40"/>
              <w:szCs w:val="40"/>
            </w:rPr>
            <w:t>Assessment Question</w:t>
          </w:r>
          <w:r>
            <w:rPr>
              <w:b w:val="0"/>
              <w:bCs/>
              <w:i/>
              <w:iCs/>
              <w:color w:val="002060"/>
              <w:sz w:val="40"/>
              <w:szCs w:val="40"/>
            </w:rPr>
            <w:t>s</w:t>
          </w:r>
        </w:p>
      </w:sdtContent>
    </w:sdt>
    <w:bookmarkEnd w:id="0" w:displacedByCustomXml="prev"/>
    <w:p w14:paraId="0FB1C5C7" w14:textId="77777777" w:rsidR="0017463F" w:rsidRPr="00E217DB" w:rsidRDefault="0017463F" w:rsidP="00E054F5">
      <w:pPr>
        <w:rPr>
          <w:rFonts w:ascii="Century Gothic" w:hAnsi="Century Gothic"/>
          <w:noProof/>
          <w:sz w:val="28"/>
          <w:szCs w:val="28"/>
        </w:rPr>
      </w:pPr>
    </w:p>
    <w:p w14:paraId="0B4DEACE" w14:textId="77777777" w:rsidR="00E217DB" w:rsidRDefault="00E217DB" w:rsidP="00E054F5">
      <w:pPr>
        <w:rPr>
          <w:rFonts w:ascii="Century Gothic" w:hAnsi="Century Gothic"/>
          <w:noProof/>
          <w:sz w:val="28"/>
          <w:szCs w:val="28"/>
        </w:rPr>
      </w:pPr>
    </w:p>
    <w:p w14:paraId="061F6C02" w14:textId="5098A710" w:rsidR="00E054F5" w:rsidRPr="00E217DB" w:rsidRDefault="0017463F" w:rsidP="00E054F5">
      <w:pPr>
        <w:rPr>
          <w:rFonts w:ascii="Century Gothic" w:hAnsi="Century Gothic"/>
        </w:rPr>
      </w:pPr>
      <w:r w:rsidRPr="00E217D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4899" behindDoc="1" locked="0" layoutInCell="1" allowOverlap="1" wp14:anchorId="65A7997E" wp14:editId="6B6C5B27">
            <wp:simplePos x="0" y="0"/>
            <wp:positionH relativeFrom="margin">
              <wp:posOffset>-47625</wp:posOffset>
            </wp:positionH>
            <wp:positionV relativeFrom="paragraph">
              <wp:posOffset>229235</wp:posOffset>
            </wp:positionV>
            <wp:extent cx="895350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554" y="21268"/>
                <wp:lineTo x="21554" y="0"/>
                <wp:lineTo x="0" y="0"/>
              </wp:wrapPolygon>
            </wp:wrapTight>
            <wp:docPr id="711639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3956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93"/>
                    <a:stretch/>
                  </pic:blipFill>
                  <pic:spPr bwMode="auto">
                    <a:xfrm>
                      <a:off x="0" y="0"/>
                      <a:ext cx="89535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F5" w:rsidRPr="00E217DB">
        <w:rPr>
          <w:rFonts w:ascii="Century Gothic" w:hAnsi="Century Gothic"/>
        </w:rPr>
        <w:t>The below alert will appear at the top of any question that has had changes made since your last assessment.</w:t>
      </w:r>
    </w:p>
    <w:p w14:paraId="026F0EBC" w14:textId="3BDB3135" w:rsidR="00E217DB" w:rsidRDefault="00E217DB" w:rsidP="00684828">
      <w:pPr>
        <w:rPr>
          <w:b/>
          <w:bCs/>
          <w:noProof/>
          <w:sz w:val="28"/>
          <w:szCs w:val="28"/>
        </w:rPr>
      </w:pPr>
      <w:r w:rsidRPr="00EB5B0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923" behindDoc="1" locked="0" layoutInCell="1" allowOverlap="1" wp14:anchorId="2CFABE0A" wp14:editId="1C8D90E8">
            <wp:simplePos x="0" y="0"/>
            <wp:positionH relativeFrom="margin">
              <wp:posOffset>-635</wp:posOffset>
            </wp:positionH>
            <wp:positionV relativeFrom="paragraph">
              <wp:posOffset>1011555</wp:posOffset>
            </wp:positionV>
            <wp:extent cx="892365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34" y="21390"/>
                <wp:lineTo x="21534" y="0"/>
                <wp:lineTo x="0" y="0"/>
              </wp:wrapPolygon>
            </wp:wrapTight>
            <wp:docPr id="1240521994" name="Picture 1" descr="A blue and white scre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21994" name="Picture 1" descr="A blue and white screen with text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3" b="14117"/>
                    <a:stretch/>
                  </pic:blipFill>
                  <pic:spPr bwMode="auto">
                    <a:xfrm>
                      <a:off x="0" y="0"/>
                      <a:ext cx="892365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E9821" w14:textId="505DF7FC" w:rsidR="00022668" w:rsidRDefault="00022668" w:rsidP="00684828">
      <w:pPr>
        <w:rPr>
          <w:b/>
          <w:bCs/>
          <w:noProof/>
          <w:sz w:val="28"/>
          <w:szCs w:val="28"/>
        </w:rPr>
      </w:pPr>
    </w:p>
    <w:p w14:paraId="26E803E2" w14:textId="077C0239" w:rsidR="00EB26D0" w:rsidRDefault="00EB26D0" w:rsidP="00684828">
      <w:pPr>
        <w:rPr>
          <w:noProof/>
          <w:sz w:val="28"/>
          <w:szCs w:val="28"/>
        </w:rPr>
      </w:pPr>
    </w:p>
    <w:p w14:paraId="1DE33476" w14:textId="32567137" w:rsidR="00CF66C8" w:rsidRDefault="001942C5" w:rsidP="00684828">
      <w:pPr>
        <w:rPr>
          <w:noProof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3811" behindDoc="0" locked="0" layoutInCell="1" allowOverlap="1" wp14:anchorId="39421D54" wp14:editId="2E9A7453">
                <wp:simplePos x="0" y="0"/>
                <wp:positionH relativeFrom="column">
                  <wp:posOffset>8308428</wp:posOffset>
                </wp:positionH>
                <wp:positionV relativeFrom="paragraph">
                  <wp:posOffset>15766</wp:posOffset>
                </wp:positionV>
                <wp:extent cx="520262" cy="331075"/>
                <wp:effectExtent l="0" t="0" r="13335" b="12065"/>
                <wp:wrapNone/>
                <wp:docPr id="137529945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" cy="33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B485D" id="Rectangle 6" o:spid="_x0000_s1026" style="position:absolute;margin-left:654.2pt;margin-top:1.25pt;width:40.95pt;height:26.05pt;z-index:2517238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" fillcolor="white [3212]" strokecolor="white [3212]" strokeweight="1pt"/>
            </w:pict>
          </mc:Fallback>
        </mc:AlternateContent>
      </w:r>
      <w:r w:rsidR="004C0BED" w:rsidRPr="008C0A3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47" behindDoc="1" locked="0" layoutInCell="1" allowOverlap="1" wp14:anchorId="40223635" wp14:editId="05A1D0C8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9007475" cy="4019550"/>
            <wp:effectExtent l="0" t="0" r="3175" b="0"/>
            <wp:wrapTight wrapText="bothSides">
              <wp:wrapPolygon edited="0">
                <wp:start x="0" y="0"/>
                <wp:lineTo x="0" y="21498"/>
                <wp:lineTo x="21562" y="21498"/>
                <wp:lineTo x="21562" y="0"/>
                <wp:lineTo x="0" y="0"/>
              </wp:wrapPolygon>
            </wp:wrapTight>
            <wp:docPr id="1005932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32218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4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172EB" w14:textId="68D826A7" w:rsidR="00684828" w:rsidRPr="00684828" w:rsidRDefault="00491B75" w:rsidP="00684828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59" behindDoc="0" locked="0" layoutInCell="1" allowOverlap="1" wp14:anchorId="0FD2076C" wp14:editId="5C7372E5">
                <wp:simplePos x="0" y="0"/>
                <wp:positionH relativeFrom="column">
                  <wp:posOffset>8391525</wp:posOffset>
                </wp:positionH>
                <wp:positionV relativeFrom="paragraph">
                  <wp:posOffset>362585</wp:posOffset>
                </wp:positionV>
                <wp:extent cx="577850" cy="257175"/>
                <wp:effectExtent l="0" t="0" r="12700" b="28575"/>
                <wp:wrapNone/>
                <wp:docPr id="9415551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12A91" id="Rectangle 1" o:spid="_x0000_s1026" style="position:absolute;margin-left:660.75pt;margin-top:28.55pt;width:45.5pt;height:20.25pt;z-index:251700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" fillcolor="white [3212]" strokecolor="white [3212]" strokeweight="1pt"/>
            </w:pict>
          </mc:Fallback>
        </mc:AlternateContent>
      </w:r>
    </w:p>
    <w:p w14:paraId="03B32EFD" w14:textId="343B1F56" w:rsidR="00CF66C8" w:rsidRDefault="00CF66C8" w:rsidP="00684828">
      <w:pPr>
        <w:rPr>
          <w:noProof/>
        </w:rPr>
      </w:pPr>
    </w:p>
    <w:p w14:paraId="13328B38" w14:textId="4A9DB9A8" w:rsidR="00EB26D0" w:rsidRDefault="0099472B" w:rsidP="0068482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95" behindDoc="0" locked="0" layoutInCell="1" allowOverlap="1" wp14:anchorId="30821A0C" wp14:editId="62D36AE1">
                <wp:simplePos x="0" y="0"/>
                <wp:positionH relativeFrom="column">
                  <wp:posOffset>6239814</wp:posOffset>
                </wp:positionH>
                <wp:positionV relativeFrom="paragraph">
                  <wp:posOffset>2839157</wp:posOffset>
                </wp:positionV>
                <wp:extent cx="420880" cy="199623"/>
                <wp:effectExtent l="0" t="0" r="17780" b="10160"/>
                <wp:wrapNone/>
                <wp:docPr id="769844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80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3EC2F" id="Rectangle 1" o:spid="_x0000_s1026" style="position:absolute;margin-left:491.3pt;margin-top:223.55pt;width:33.15pt;height:15.7pt;z-index:251663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47" behindDoc="0" locked="0" layoutInCell="1" allowOverlap="1" wp14:anchorId="6892A2B2" wp14:editId="52245E53">
                <wp:simplePos x="0" y="0"/>
                <wp:positionH relativeFrom="rightMargin">
                  <wp:align>left</wp:align>
                </wp:positionH>
                <wp:positionV relativeFrom="paragraph">
                  <wp:posOffset>250503</wp:posOffset>
                </wp:positionV>
                <wp:extent cx="476518" cy="199623"/>
                <wp:effectExtent l="0" t="0" r="19050" b="10160"/>
                <wp:wrapNone/>
                <wp:docPr id="16984366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518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CC1A3" id="Rectangle 1" o:spid="_x0000_s1026" style="position:absolute;margin-left:0;margin-top:19.7pt;width:37.5pt;height:15.7pt;z-index:251661347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</w:p>
    <w:p w14:paraId="340B3BF6" w14:textId="1791A313" w:rsidR="00684828" w:rsidRPr="00684828" w:rsidRDefault="00684828" w:rsidP="00684828"/>
    <w:p w14:paraId="08F3B956" w14:textId="0AA9825D" w:rsidR="00684828" w:rsidRPr="00684828" w:rsidRDefault="00684828" w:rsidP="00684828"/>
    <w:p w14:paraId="7AA4FE83" w14:textId="77777777" w:rsidR="00EB26D0" w:rsidRDefault="00EB26D0" w:rsidP="00684828">
      <w:pPr>
        <w:rPr>
          <w:noProof/>
          <w:sz w:val="28"/>
          <w:szCs w:val="28"/>
        </w:rPr>
      </w:pPr>
    </w:p>
    <w:p w14:paraId="3D7E0575" w14:textId="40E1EB2A" w:rsidR="00684828" w:rsidRDefault="00680A80" w:rsidP="00684828">
      <w:r w:rsidRPr="00680A80">
        <w:lastRenderedPageBreak/>
        <w:drawing>
          <wp:anchor distT="0" distB="0" distL="114300" distR="114300" simplePos="0" relativeHeight="251724835" behindDoc="1" locked="0" layoutInCell="1" allowOverlap="1" wp14:anchorId="3BCDEF7A" wp14:editId="39FDAEF7">
            <wp:simplePos x="0" y="0"/>
            <wp:positionH relativeFrom="column">
              <wp:posOffset>38100</wp:posOffset>
            </wp:positionH>
            <wp:positionV relativeFrom="paragraph">
              <wp:posOffset>2888615</wp:posOffset>
            </wp:positionV>
            <wp:extent cx="8493125" cy="3242310"/>
            <wp:effectExtent l="0" t="0" r="3175" b="0"/>
            <wp:wrapTight wrapText="bothSides">
              <wp:wrapPolygon edited="0">
                <wp:start x="0" y="0"/>
                <wp:lineTo x="0" y="21448"/>
                <wp:lineTo x="21560" y="21448"/>
                <wp:lineTo x="21560" y="0"/>
                <wp:lineTo x="0" y="0"/>
              </wp:wrapPolygon>
            </wp:wrapTight>
            <wp:docPr id="551689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899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1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E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79" behindDoc="0" locked="0" layoutInCell="1" allowOverlap="1" wp14:anchorId="2A4E8233" wp14:editId="379CA878">
                <wp:simplePos x="0" y="0"/>
                <wp:positionH relativeFrom="column">
                  <wp:posOffset>7981950</wp:posOffset>
                </wp:positionH>
                <wp:positionV relativeFrom="paragraph">
                  <wp:posOffset>3112135</wp:posOffset>
                </wp:positionV>
                <wp:extent cx="609600" cy="276225"/>
                <wp:effectExtent l="0" t="0" r="19050" b="28575"/>
                <wp:wrapNone/>
                <wp:docPr id="14450056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9C4FE" id="Rectangle 2" o:spid="_x0000_s1026" style="position:absolute;margin-left:628.5pt;margin-top:245.05pt;width:48pt;height:21.75pt;z-index:251705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" fillcolor="white [3212]" strokecolor="white [3212]" strokeweight="1pt"/>
            </w:pict>
          </mc:Fallback>
        </mc:AlternateContent>
      </w:r>
      <w:r w:rsidR="004C0BE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331" behindDoc="0" locked="0" layoutInCell="1" allowOverlap="1" wp14:anchorId="5D4352BF" wp14:editId="36077C28">
                <wp:simplePos x="0" y="0"/>
                <wp:positionH relativeFrom="column">
                  <wp:posOffset>7924800</wp:posOffset>
                </wp:positionH>
                <wp:positionV relativeFrom="paragraph">
                  <wp:posOffset>57150</wp:posOffset>
                </wp:positionV>
                <wp:extent cx="609600" cy="276225"/>
                <wp:effectExtent l="0" t="0" r="19050" b="28575"/>
                <wp:wrapNone/>
                <wp:docPr id="9133514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A40F7" id="Rectangle 2" o:spid="_x0000_s1026" style="position:absolute;margin-left:624pt;margin-top:4.5pt;width:48pt;height:21.75pt;z-index:251703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4C0BED" w:rsidRPr="006A2A5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971" behindDoc="1" locked="0" layoutInCell="1" allowOverlap="1" wp14:anchorId="601AD021" wp14:editId="78BE0DC4">
            <wp:simplePos x="0" y="0"/>
            <wp:positionH relativeFrom="margin">
              <wp:align>left</wp:align>
            </wp:positionH>
            <wp:positionV relativeFrom="paragraph">
              <wp:posOffset>220</wp:posOffset>
            </wp:positionV>
            <wp:extent cx="86296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4908311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3114" name="Picture 1" descr="A close-up of a text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3"/>
                    <a:stretch/>
                  </pic:blipFill>
                  <pic:spPr bwMode="auto">
                    <a:xfrm>
                      <a:off x="0" y="0"/>
                      <a:ext cx="86296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B7A78" w14:textId="497533D1" w:rsidR="004C0BED" w:rsidRDefault="00F17CAF" w:rsidP="0068482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51" behindDoc="0" locked="0" layoutInCell="1" allowOverlap="1" wp14:anchorId="3051C127" wp14:editId="2681C33F">
                <wp:simplePos x="0" y="0"/>
                <wp:positionH relativeFrom="column">
                  <wp:posOffset>8334375</wp:posOffset>
                </wp:positionH>
                <wp:positionV relativeFrom="paragraph">
                  <wp:posOffset>3114675</wp:posOffset>
                </wp:positionV>
                <wp:extent cx="438150" cy="228600"/>
                <wp:effectExtent l="0" t="0" r="19050" b="19050"/>
                <wp:wrapNone/>
                <wp:docPr id="12718756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1A62F" id="Rectangle 3" o:spid="_x0000_s1026" style="position:absolute;margin-left:656.25pt;margin-top:245.25pt;width:34.5pt;height:18pt;z-index:251708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" fillcolor="white [3212]" strokecolor="white [3212]" strokeweight="1pt"/>
            </w:pict>
          </mc:Fallback>
        </mc:AlternateContent>
      </w:r>
      <w:r w:rsidRPr="00A01BB7">
        <w:rPr>
          <w:noProof/>
          <w:sz w:val="28"/>
          <w:szCs w:val="28"/>
        </w:rPr>
        <w:drawing>
          <wp:anchor distT="0" distB="0" distL="114300" distR="114300" simplePos="0" relativeHeight="251691043" behindDoc="1" locked="0" layoutInCell="1" allowOverlap="1" wp14:anchorId="1FDD01C0" wp14:editId="1B3FD32D">
            <wp:simplePos x="0" y="0"/>
            <wp:positionH relativeFrom="margin">
              <wp:align>left</wp:align>
            </wp:positionH>
            <wp:positionV relativeFrom="paragraph">
              <wp:posOffset>3088640</wp:posOffset>
            </wp:positionV>
            <wp:extent cx="884618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536" y="21484"/>
                <wp:lineTo x="21536" y="0"/>
                <wp:lineTo x="0" y="0"/>
              </wp:wrapPolygon>
            </wp:wrapTight>
            <wp:docPr id="63567562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75628" name="Picture 1" descr="A close-up of a text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14"/>
                    <a:stretch/>
                  </pic:blipFill>
                  <pic:spPr bwMode="auto">
                    <a:xfrm>
                      <a:off x="0" y="0"/>
                      <a:ext cx="884618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E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427" behindDoc="0" locked="0" layoutInCell="1" allowOverlap="1" wp14:anchorId="5A19AE92" wp14:editId="5952FB84">
                <wp:simplePos x="0" y="0"/>
                <wp:positionH relativeFrom="column">
                  <wp:posOffset>8258175</wp:posOffset>
                </wp:positionH>
                <wp:positionV relativeFrom="paragraph">
                  <wp:posOffset>320384</wp:posOffset>
                </wp:positionV>
                <wp:extent cx="609600" cy="276225"/>
                <wp:effectExtent l="0" t="0" r="19050" b="28575"/>
                <wp:wrapNone/>
                <wp:docPr id="9018909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05AA0" id="Rectangle 2" o:spid="_x0000_s1026" style="position:absolute;margin-left:650.25pt;margin-top:25.25pt;width:48pt;height:21.75pt;z-index:251707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13555D50" w14:textId="51872F31" w:rsidR="004C0BED" w:rsidRDefault="004C0BED" w:rsidP="00684828">
      <w:pPr>
        <w:rPr>
          <w:b/>
          <w:bCs/>
          <w:noProof/>
          <w:sz w:val="28"/>
          <w:szCs w:val="28"/>
        </w:rPr>
      </w:pPr>
      <w:r w:rsidRPr="00BE440D">
        <w:rPr>
          <w:noProof/>
          <w:sz w:val="28"/>
          <w:szCs w:val="28"/>
        </w:rPr>
        <w:drawing>
          <wp:anchor distT="0" distB="0" distL="114300" distR="114300" simplePos="0" relativeHeight="251690019" behindDoc="1" locked="0" layoutInCell="1" allowOverlap="1" wp14:anchorId="1C744BC2" wp14:editId="091416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868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77" y="21520"/>
                <wp:lineTo x="21577" y="0"/>
                <wp:lineTo x="0" y="0"/>
              </wp:wrapPolygon>
            </wp:wrapTight>
            <wp:docPr id="10913262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6215" name="Picture 1" descr="A screenshot of a computer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7"/>
                    <a:stretch/>
                  </pic:blipFill>
                  <pic:spPr bwMode="auto">
                    <a:xfrm>
                      <a:off x="0" y="0"/>
                      <a:ext cx="88868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4CCFD" w14:textId="37D2179B" w:rsidR="00D20B23" w:rsidRDefault="004C0BED" w:rsidP="00684828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307" behindDoc="0" locked="0" layoutInCell="1" allowOverlap="1" wp14:anchorId="3910F3F8" wp14:editId="495FA924">
                <wp:simplePos x="0" y="0"/>
                <wp:positionH relativeFrom="column">
                  <wp:posOffset>8020050</wp:posOffset>
                </wp:positionH>
                <wp:positionV relativeFrom="paragraph">
                  <wp:posOffset>285750</wp:posOffset>
                </wp:positionV>
                <wp:extent cx="577850" cy="257175"/>
                <wp:effectExtent l="0" t="0" r="12700" b="28575"/>
                <wp:wrapNone/>
                <wp:docPr id="17085601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23AB3" id="Rectangle 1" o:spid="_x0000_s1026" style="position:absolute;margin-left:631.5pt;margin-top:22.5pt;width:45.5pt;height:20.25pt;z-index:251702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538C1722" w14:textId="50ABFF27" w:rsidR="00F17F43" w:rsidRDefault="00F17F43" w:rsidP="00684828"/>
    <w:p w14:paraId="65EA3490" w14:textId="2FB1C544" w:rsidR="00F17F43" w:rsidRDefault="00F17F43" w:rsidP="00684828"/>
    <w:p w14:paraId="51DB1288" w14:textId="64C5D68C" w:rsidR="00F17F43" w:rsidRPr="00684828" w:rsidRDefault="00F17CAF" w:rsidP="00684828"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99" behindDoc="0" locked="0" layoutInCell="1" allowOverlap="1" wp14:anchorId="3E72B162" wp14:editId="14C4B83E">
                <wp:simplePos x="0" y="0"/>
                <wp:positionH relativeFrom="rightMargin">
                  <wp:align>left</wp:align>
                </wp:positionH>
                <wp:positionV relativeFrom="paragraph">
                  <wp:posOffset>43815</wp:posOffset>
                </wp:positionV>
                <wp:extent cx="438150" cy="228600"/>
                <wp:effectExtent l="0" t="0" r="19050" b="19050"/>
                <wp:wrapNone/>
                <wp:docPr id="8457146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32124" id="Rectangle 3" o:spid="_x0000_s1026" style="position:absolute;margin-left:0;margin-top:3.45pt;width:34.5pt;height:18pt;z-index:251710499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" fillcolor="white [3212]" strokecolor="white [3212]" strokeweight="1pt">
                <w10:wrap anchorx="margin"/>
              </v:rect>
            </w:pict>
          </mc:Fallback>
        </mc:AlternateContent>
      </w:r>
      <w:r w:rsidRPr="00591B18">
        <w:rPr>
          <w:noProof/>
          <w:sz w:val="28"/>
          <w:szCs w:val="28"/>
        </w:rPr>
        <w:drawing>
          <wp:anchor distT="0" distB="0" distL="114300" distR="114300" simplePos="0" relativeHeight="251692067" behindDoc="1" locked="0" layoutInCell="1" allowOverlap="1" wp14:anchorId="3A581CD1" wp14:editId="5742F6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8047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546" y="21497"/>
                <wp:lineTo x="21546" y="0"/>
                <wp:lineTo x="0" y="0"/>
              </wp:wrapPolygon>
            </wp:wrapTight>
            <wp:docPr id="308611174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11174" name="Picture 1" descr="A close-up of a computer scree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79"/>
                    <a:stretch/>
                  </pic:blipFill>
                  <pic:spPr bwMode="auto">
                    <a:xfrm>
                      <a:off x="0" y="0"/>
                      <a:ext cx="88804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47" behindDoc="0" locked="0" layoutInCell="1" allowOverlap="1" wp14:anchorId="2D5F930A" wp14:editId="255BB036">
                <wp:simplePos x="0" y="0"/>
                <wp:positionH relativeFrom="column">
                  <wp:posOffset>8353425</wp:posOffset>
                </wp:positionH>
                <wp:positionV relativeFrom="paragraph">
                  <wp:posOffset>2377440</wp:posOffset>
                </wp:positionV>
                <wp:extent cx="438150" cy="228600"/>
                <wp:effectExtent l="0" t="0" r="19050" b="19050"/>
                <wp:wrapNone/>
                <wp:docPr id="3681687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36D1F" id="Rectangle 3" o:spid="_x0000_s1026" style="position:absolute;margin-left:657.75pt;margin-top:187.2pt;width:34.5pt;height:18pt;z-index:2517125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" fillcolor="white [3212]" strokecolor="white [3212]" strokeweight="1pt"/>
            </w:pict>
          </mc:Fallback>
        </mc:AlternateContent>
      </w:r>
      <w:r w:rsidRPr="00804DAF">
        <w:rPr>
          <w:noProof/>
          <w:sz w:val="28"/>
          <w:szCs w:val="28"/>
        </w:rPr>
        <w:drawing>
          <wp:anchor distT="0" distB="0" distL="114300" distR="114300" simplePos="0" relativeHeight="251693091" behindDoc="1" locked="0" layoutInCell="1" allowOverlap="1" wp14:anchorId="4B46F7E6" wp14:editId="7216315B">
            <wp:simplePos x="0" y="0"/>
            <wp:positionH relativeFrom="margin">
              <wp:align>left</wp:align>
            </wp:positionH>
            <wp:positionV relativeFrom="paragraph">
              <wp:posOffset>2334895</wp:posOffset>
            </wp:positionV>
            <wp:extent cx="886650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33" y="21430"/>
                <wp:lineTo x="21533" y="0"/>
                <wp:lineTo x="0" y="0"/>
              </wp:wrapPolygon>
            </wp:wrapTight>
            <wp:docPr id="221253279" name="Picture 1" descr="A close-up of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3279" name="Picture 1" descr="A close-up of a blue backgroun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5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54328" w14:textId="6F732E80" w:rsidR="00684828" w:rsidRPr="00684828" w:rsidRDefault="00684828" w:rsidP="00684828"/>
    <w:p w14:paraId="2CEAC2C1" w14:textId="64768566" w:rsidR="00684828" w:rsidRPr="00684828" w:rsidRDefault="00684828" w:rsidP="00684828"/>
    <w:p w14:paraId="67C5AEC7" w14:textId="1CA1F4B5" w:rsidR="00CF66C8" w:rsidRDefault="00CF66C8" w:rsidP="00684828">
      <w:pPr>
        <w:rPr>
          <w:noProof/>
        </w:rPr>
      </w:pPr>
    </w:p>
    <w:p w14:paraId="007301F4" w14:textId="1FA104AA" w:rsidR="00684828" w:rsidRPr="00684828" w:rsidRDefault="0099472B" w:rsidP="00684828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43" behindDoc="0" locked="0" layoutInCell="1" allowOverlap="1" wp14:anchorId="28132398" wp14:editId="41656CB0">
                <wp:simplePos x="0" y="0"/>
                <wp:positionH relativeFrom="column">
                  <wp:posOffset>6331746</wp:posOffset>
                </wp:positionH>
                <wp:positionV relativeFrom="paragraph">
                  <wp:posOffset>469444</wp:posOffset>
                </wp:positionV>
                <wp:extent cx="420880" cy="199623"/>
                <wp:effectExtent l="0" t="0" r="17780" b="10160"/>
                <wp:wrapNone/>
                <wp:docPr id="15008728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80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1A746" id="Rectangle 1" o:spid="_x0000_s1026" style="position:absolute;margin-left:498.55pt;margin-top:36.95pt;width:33.15pt;height:15.7pt;z-index:251665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" fillcolor="white [3212]" strokecolor="white [3212]" strokeweight="1pt"/>
            </w:pict>
          </mc:Fallback>
        </mc:AlternateContent>
      </w:r>
    </w:p>
    <w:p w14:paraId="65150714" w14:textId="0E208198" w:rsidR="00793EC9" w:rsidRDefault="00793EC9" w:rsidP="00684828">
      <w:pPr>
        <w:rPr>
          <w:bCs/>
          <w:i/>
          <w:iCs/>
          <w:noProof/>
          <w:color w:val="002060"/>
          <w:sz w:val="40"/>
          <w:szCs w:val="40"/>
        </w:rPr>
      </w:pPr>
    </w:p>
    <w:p w14:paraId="6AE960A2" w14:textId="150AC95F" w:rsidR="00CF66C8" w:rsidRDefault="001942C5" w:rsidP="00684828">
      <w:pPr>
        <w:rPr>
          <w:noProof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2787" behindDoc="0" locked="0" layoutInCell="1" allowOverlap="1" wp14:anchorId="59DBF270" wp14:editId="56576A99">
                <wp:simplePos x="0" y="0"/>
                <wp:positionH relativeFrom="column">
                  <wp:posOffset>8048625</wp:posOffset>
                </wp:positionH>
                <wp:positionV relativeFrom="paragraph">
                  <wp:posOffset>53975</wp:posOffset>
                </wp:positionV>
                <wp:extent cx="533400" cy="238125"/>
                <wp:effectExtent l="0" t="0" r="19050" b="28575"/>
                <wp:wrapNone/>
                <wp:docPr id="17715334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45B90" id="Rectangle 5" o:spid="_x0000_s1026" style="position:absolute;margin-left:633.75pt;margin-top:4.25pt;width:42pt;height:18.75pt;z-index:2517227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F17CAF" w:rsidRPr="00006619">
        <w:rPr>
          <w:noProof/>
          <w:sz w:val="28"/>
          <w:szCs w:val="28"/>
        </w:rPr>
        <w:drawing>
          <wp:anchor distT="0" distB="0" distL="114300" distR="114300" simplePos="0" relativeHeight="251694115" behindDoc="1" locked="0" layoutInCell="1" allowOverlap="1" wp14:anchorId="3A4CE0EE" wp14:editId="52C88109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639175" cy="3277235"/>
            <wp:effectExtent l="0" t="0" r="9525" b="0"/>
            <wp:wrapTight wrapText="bothSides">
              <wp:wrapPolygon edited="0">
                <wp:start x="0" y="0"/>
                <wp:lineTo x="0" y="21470"/>
                <wp:lineTo x="21576" y="21470"/>
                <wp:lineTo x="21576" y="0"/>
                <wp:lineTo x="0" y="0"/>
              </wp:wrapPolygon>
            </wp:wrapTight>
            <wp:docPr id="1768975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75107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CF9EA" w14:textId="6C0D3D98" w:rsidR="00F17CAF" w:rsidRDefault="00F17CAF" w:rsidP="00684828">
      <w:pPr>
        <w:rPr>
          <w:noProof/>
          <w:sz w:val="28"/>
          <w:szCs w:val="28"/>
        </w:rPr>
      </w:pPr>
    </w:p>
    <w:p w14:paraId="6BEB8637" w14:textId="513E42A7" w:rsidR="004C0BED" w:rsidRDefault="004C0BED" w:rsidP="00684828">
      <w:pPr>
        <w:rPr>
          <w:noProof/>
          <w:sz w:val="28"/>
          <w:szCs w:val="28"/>
        </w:rPr>
      </w:pPr>
    </w:p>
    <w:p w14:paraId="4E3740A3" w14:textId="3AEED16B" w:rsidR="00684828" w:rsidRPr="00684828" w:rsidRDefault="00684828" w:rsidP="00684828"/>
    <w:p w14:paraId="6B677FAF" w14:textId="1E4BB733" w:rsidR="00793EC9" w:rsidRDefault="00793EC9" w:rsidP="00C46314">
      <w:pPr>
        <w:pStyle w:val="Title"/>
        <w:rPr>
          <w:rFonts w:ascii="Arial Narrow" w:hAnsi="Arial Narrow"/>
          <w:noProof/>
          <w:color w:val="44546A" w:themeColor="text2"/>
          <w:sz w:val="44"/>
        </w:rPr>
      </w:pPr>
    </w:p>
    <w:p w14:paraId="32C5CB21" w14:textId="1A118EC4" w:rsidR="00793EC9" w:rsidRDefault="00793EC9" w:rsidP="00C46314">
      <w:pPr>
        <w:pStyle w:val="Title"/>
        <w:rPr>
          <w:b w:val="0"/>
          <w:bCs/>
          <w:i/>
          <w:iCs/>
          <w:noProof/>
          <w:color w:val="002060"/>
          <w:sz w:val="40"/>
          <w:szCs w:val="40"/>
        </w:rPr>
      </w:pPr>
    </w:p>
    <w:p w14:paraId="69FDC47E" w14:textId="6521A9C9" w:rsidR="00793EC9" w:rsidRDefault="00793EC9" w:rsidP="00C46314">
      <w:pPr>
        <w:pStyle w:val="Title"/>
        <w:rPr>
          <w:rFonts w:ascii="Arial Narrow" w:hAnsi="Arial Narrow"/>
          <w:noProof/>
          <w:color w:val="44546A" w:themeColor="text2"/>
          <w:sz w:val="44"/>
        </w:rPr>
      </w:pPr>
    </w:p>
    <w:p w14:paraId="1CAA1960" w14:textId="36789F12" w:rsidR="00DC169F" w:rsidRPr="00302839" w:rsidRDefault="00D90A38" w:rsidP="00C46314">
      <w:pPr>
        <w:pStyle w:val="Title"/>
      </w:pPr>
      <w:r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535B76" wp14:editId="101508EB">
                <wp:simplePos x="0" y="0"/>
                <wp:positionH relativeFrom="column">
                  <wp:posOffset>573024</wp:posOffset>
                </wp:positionH>
                <wp:positionV relativeFrom="paragraph">
                  <wp:posOffset>7973568</wp:posOffset>
                </wp:positionV>
                <wp:extent cx="329184" cy="260985"/>
                <wp:effectExtent l="0" t="0" r="0" b="0"/>
                <wp:wrapNone/>
                <wp:docPr id="29" name="Rectangle 2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9E89F" id="Rectangle 29" o:spid="_x0000_s1026" href="https://www.youtube.com/watch?v=-s66LL3-elc" style="position:absolute;margin-left:45.1pt;margin-top:627.85pt;width:25.9pt;height:20.5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r w:rsidR="00302839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76E4C54" wp14:editId="4E4D22F5">
                <wp:simplePos x="0" y="0"/>
                <wp:positionH relativeFrom="column">
                  <wp:posOffset>573024</wp:posOffset>
                </wp:positionH>
                <wp:positionV relativeFrom="paragraph">
                  <wp:posOffset>3962273</wp:posOffset>
                </wp:positionV>
                <wp:extent cx="402336" cy="231775"/>
                <wp:effectExtent l="0" t="0" r="0" b="0"/>
                <wp:wrapNone/>
                <wp:docPr id="27" name="Rectangle 27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3E170" id="Rectangle 27" o:spid="_x0000_s1026" href="https://www.youtube.com/watch?v=5dMAaM9sZZE" style="position:absolute;margin-left:45.1pt;margin-top:312pt;width:31.7pt;height:18.2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r w:rsidR="00302839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95C49C" wp14:editId="43F20809">
                <wp:simplePos x="0" y="0"/>
                <wp:positionH relativeFrom="column">
                  <wp:posOffset>2365248</wp:posOffset>
                </wp:positionH>
                <wp:positionV relativeFrom="paragraph">
                  <wp:posOffset>3706368</wp:posOffset>
                </wp:positionV>
                <wp:extent cx="487680" cy="256032"/>
                <wp:effectExtent l="0" t="0" r="0" b="0"/>
                <wp:wrapNone/>
                <wp:docPr id="13" name="Rectangle 13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56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47506" id="Rectangle 13" o:spid="_x0000_s1026" href="https://www.sitesafe.org.nz/guides--resources/toolbox-talks/" style="position:absolute;margin-left:186.25pt;margin-top:291.85pt;width:38.4pt;height:20.1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</w:p>
    <w:p w14:paraId="2ACDC667" w14:textId="19F0D2EA" w:rsidR="001942C5" w:rsidRPr="001942C5" w:rsidRDefault="0099472B" w:rsidP="001942C5">
      <w:pPr>
        <w:pStyle w:val="Title"/>
        <w:rPr>
          <w:b w:val="0"/>
          <w:bCs/>
          <w:i/>
          <w:iCs/>
          <w:color w:val="002060"/>
          <w:sz w:val="40"/>
          <w:szCs w:val="4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87" behindDoc="0" locked="0" layoutInCell="1" allowOverlap="1" wp14:anchorId="1B16F1B3" wp14:editId="38707C3C">
                <wp:simplePos x="0" y="0"/>
                <wp:positionH relativeFrom="rightMargin">
                  <wp:align>left</wp:align>
                </wp:positionH>
                <wp:positionV relativeFrom="paragraph">
                  <wp:posOffset>2814034</wp:posOffset>
                </wp:positionV>
                <wp:extent cx="489397" cy="199623"/>
                <wp:effectExtent l="0" t="0" r="25400" b="10160"/>
                <wp:wrapNone/>
                <wp:docPr id="5298254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97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BBA73" id="Rectangle 1" o:spid="_x0000_s1026" style="position:absolute;margin-left:0;margin-top:221.6pt;width:38.55pt;height:15.7pt;z-index:251671587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="00C664B2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ACE1B6A" wp14:editId="276D0193">
                <wp:simplePos x="0" y="0"/>
                <wp:positionH relativeFrom="column">
                  <wp:posOffset>658368</wp:posOffset>
                </wp:positionH>
                <wp:positionV relativeFrom="paragraph">
                  <wp:posOffset>6973824</wp:posOffset>
                </wp:positionV>
                <wp:extent cx="280416" cy="268224"/>
                <wp:effectExtent l="0" t="0" r="0" b="0"/>
                <wp:wrapNone/>
                <wp:docPr id="41" name="Rectangle 41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" cy="26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9B20D" id="Rectangle 41" o:spid="_x0000_s1026" href="https://www.youtube.com/watch?v=fgksdnVlWqI" style="position:absolute;margin-left:51.85pt;margin-top:549.1pt;width:22.1pt;height:21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 w:rsidR="00C664B2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90FEDC2" wp14:editId="67E615C4">
                <wp:simplePos x="0" y="0"/>
                <wp:positionH relativeFrom="column">
                  <wp:posOffset>3437890</wp:posOffset>
                </wp:positionH>
                <wp:positionV relativeFrom="paragraph">
                  <wp:posOffset>6632448</wp:posOffset>
                </wp:positionV>
                <wp:extent cx="329438" cy="268224"/>
                <wp:effectExtent l="0" t="0" r="0" b="0"/>
                <wp:wrapNone/>
                <wp:docPr id="40" name="Rectangle 40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" cy="26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75C3E" id="Rectangle 40" o:spid="_x0000_s1026" href="https://www.sitesafe.org.nz/sssp" style="position:absolute;margin-left:270.7pt;margin-top:522.25pt;width:25.95pt;height:21.1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 w:rsidR="00882F07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8B48091" wp14:editId="24F85F4C">
                <wp:simplePos x="0" y="0"/>
                <wp:positionH relativeFrom="column">
                  <wp:posOffset>573024</wp:posOffset>
                </wp:positionH>
                <wp:positionV relativeFrom="paragraph">
                  <wp:posOffset>3304032</wp:posOffset>
                </wp:positionV>
                <wp:extent cx="463296" cy="268224"/>
                <wp:effectExtent l="0" t="0" r="0" b="0"/>
                <wp:wrapNone/>
                <wp:docPr id="38" name="Rectangle 38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" cy="26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F75A2" id="Rectangle 38" o:spid="_x0000_s1026" href="https://www.youtube.com/watch?v=10L23o1EiTQ" style="position:absolute;margin-left:45.1pt;margin-top:260.15pt;width:36.5pt;height:21.1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" o:button="t" filled="f" stroked="f" strokeweight="1pt">
                <v:fill o:detectmouseclick="t"/>
              </v:rect>
            </w:pict>
          </mc:Fallback>
        </mc:AlternateContent>
      </w:r>
      <w:r w:rsidR="00882F07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AAA7EBF" wp14:editId="3871D235">
                <wp:simplePos x="0" y="0"/>
                <wp:positionH relativeFrom="column">
                  <wp:posOffset>3048000</wp:posOffset>
                </wp:positionH>
                <wp:positionV relativeFrom="paragraph">
                  <wp:posOffset>2938272</wp:posOffset>
                </wp:positionV>
                <wp:extent cx="390144" cy="292608"/>
                <wp:effectExtent l="0" t="0" r="0" b="0"/>
                <wp:wrapNone/>
                <wp:docPr id="37" name="Rectangle 37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8C420" id="Rectangle 37" o:spid="_x0000_s1026" href="https://www.sitesafe.org.nz/sssp" style="position:absolute;margin-left:240pt;margin-top:231.35pt;width:30.7pt;height:23.0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r w:rsidR="00D90A38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2736F13" wp14:editId="1F5DB426">
                <wp:simplePos x="0" y="0"/>
                <wp:positionH relativeFrom="column">
                  <wp:posOffset>573024</wp:posOffset>
                </wp:positionH>
                <wp:positionV relativeFrom="paragraph">
                  <wp:posOffset>8022336</wp:posOffset>
                </wp:positionV>
                <wp:extent cx="365760" cy="228854"/>
                <wp:effectExtent l="0" t="0" r="0" b="0"/>
                <wp:wrapNone/>
                <wp:docPr id="35" name="Rectangle 35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28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113CF" id="Rectangle 35" o:spid="_x0000_s1026" href="https://www.youtube.com/watch?v=gclaUDNSrLk" style="position:absolute;margin-left:45.1pt;margin-top:631.7pt;width:28.8pt;height:1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 w:rsidR="00D90A38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01197A5" wp14:editId="1CE6644A">
                <wp:simplePos x="0" y="0"/>
                <wp:positionH relativeFrom="column">
                  <wp:posOffset>3438144</wp:posOffset>
                </wp:positionH>
                <wp:positionV relativeFrom="paragraph">
                  <wp:posOffset>7668768</wp:posOffset>
                </wp:positionV>
                <wp:extent cx="451104" cy="268224"/>
                <wp:effectExtent l="0" t="0" r="0" b="0"/>
                <wp:wrapNone/>
                <wp:docPr id="34" name="Rectangle 34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" cy="26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E0FB8" id="Rectangle 34" o:spid="_x0000_s1026" href="https://www.sitesafe.org.nz/sssp" style="position:absolute;margin-left:270.7pt;margin-top:603.85pt;width:35.5pt;height:21.1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  <w:r w:rsidR="00D90A38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0D0EE77" wp14:editId="16D1A68F">
                <wp:simplePos x="0" y="0"/>
                <wp:positionH relativeFrom="column">
                  <wp:posOffset>573024</wp:posOffset>
                </wp:positionH>
                <wp:positionV relativeFrom="paragraph">
                  <wp:posOffset>3572256</wp:posOffset>
                </wp:positionV>
                <wp:extent cx="365760" cy="195072"/>
                <wp:effectExtent l="0" t="0" r="0" b="0"/>
                <wp:wrapNone/>
                <wp:docPr id="32" name="Rectangle 32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5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202DF" id="Rectangle 32" o:spid="_x0000_s1026" href="https://www.youtube.com/watch?v=GFe6wx1xjwQ&amp;feature=youtu.be" style="position:absolute;margin-left:45.1pt;margin-top:281.3pt;width:28.8pt;height:15.3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 w:rsidR="00D90A38">
        <w:rPr>
          <w:rFonts w:ascii="Arial Narrow" w:hAnsi="Arial Narrow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0A2CFBE" wp14:editId="04559B87">
                <wp:simplePos x="0" y="0"/>
                <wp:positionH relativeFrom="column">
                  <wp:posOffset>3694176</wp:posOffset>
                </wp:positionH>
                <wp:positionV relativeFrom="paragraph">
                  <wp:posOffset>3230880</wp:posOffset>
                </wp:positionV>
                <wp:extent cx="341376" cy="280416"/>
                <wp:effectExtent l="0" t="0" r="0" b="0"/>
                <wp:wrapNone/>
                <wp:docPr id="31" name="Rectangle 31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" cy="28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8A878" id="Rectangle 31" o:spid="_x0000_s1026" href="https://www.sitesafe.org.nz/sssp" style="position:absolute;margin-left:290.9pt;margin-top:254.4pt;width:26.9pt;height:22.1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r w:rsidR="00684828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97BFC11" wp14:editId="04F458EE">
                <wp:simplePos x="0" y="0"/>
                <wp:positionH relativeFrom="column">
                  <wp:posOffset>638175</wp:posOffset>
                </wp:positionH>
                <wp:positionV relativeFrom="paragraph">
                  <wp:posOffset>5335905</wp:posOffset>
                </wp:positionV>
                <wp:extent cx="379095" cy="188595"/>
                <wp:effectExtent l="0" t="0" r="0" b="1905"/>
                <wp:wrapNone/>
                <wp:docPr id="2060296461" name="Rectangle 1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093A2" id="Rectangle 1" o:spid="_x0000_s1026" href="https://www.worksafe.govt.nz/topic-and-industry/monitoring/workplace-exposure-standards-and-biological-exposure-indices/" style="position:absolute;margin-left:50.25pt;margin-top:420.15pt;width:29.85pt;height:14.8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 w:rsidR="00F5560B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763BEB6" wp14:editId="36CEEDA3">
                <wp:simplePos x="0" y="0"/>
                <wp:positionH relativeFrom="column">
                  <wp:posOffset>636104</wp:posOffset>
                </wp:positionH>
                <wp:positionV relativeFrom="paragraph">
                  <wp:posOffset>8034793</wp:posOffset>
                </wp:positionV>
                <wp:extent cx="357505" cy="212725"/>
                <wp:effectExtent l="0" t="0" r="0" b="0"/>
                <wp:wrapNone/>
                <wp:docPr id="554813478" name="Rectangle 2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B7FE2" id="Rectangle 2" o:spid="_x0000_s1026" href="https://www.youtube.com/watch?v=QR3LcSJpdwg&amp;feature=youtu.be" style="position:absolute;margin-left:50.1pt;margin-top:632.65pt;width:28.15pt;height:16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r w:rsidR="00F5560B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E84AC0D" wp14:editId="5A6159C8">
                <wp:simplePos x="0" y="0"/>
                <wp:positionH relativeFrom="column">
                  <wp:posOffset>636104</wp:posOffset>
                </wp:positionH>
                <wp:positionV relativeFrom="paragraph">
                  <wp:posOffset>5241897</wp:posOffset>
                </wp:positionV>
                <wp:extent cx="292100" cy="228600"/>
                <wp:effectExtent l="0" t="0" r="0" b="0"/>
                <wp:wrapNone/>
                <wp:docPr id="1909604137" name="Rectangle 1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E98EA" id="Rectangle 1" o:spid="_x0000_s1026" href="https://www.worksafe.govt.nz/topic-and-industry/monitoring/workplace-exposure-standards-and-biological-exposure-indices/" style="position:absolute;margin-left:50.1pt;margin-top:412.75pt;width:23pt;height:1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" o:button="t" filled="f" stroked="f" strokeweight="1pt">
                <v:fill o:detectmouseclick="t"/>
              </v:rect>
            </w:pict>
          </mc:Fallback>
        </mc:AlternateContent>
      </w:r>
      <w:r w:rsidR="001A555C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405161B" wp14:editId="538AD53C">
                <wp:simplePos x="0" y="0"/>
                <wp:positionH relativeFrom="column">
                  <wp:posOffset>635635</wp:posOffset>
                </wp:positionH>
                <wp:positionV relativeFrom="paragraph">
                  <wp:posOffset>8034655</wp:posOffset>
                </wp:positionV>
                <wp:extent cx="357505" cy="212725"/>
                <wp:effectExtent l="0" t="0" r="0" b="0"/>
                <wp:wrapNone/>
                <wp:docPr id="187415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A40DE" id="Rectangle 2" o:spid="_x0000_s1026" style="position:absolute;margin-left:50.05pt;margin-top:632.65pt;width:28.15pt;height:16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" filled="f" stroked="f" strokeweight="1pt"/>
            </w:pict>
          </mc:Fallback>
        </mc:AlternateContent>
      </w:r>
      <w:r w:rsidR="001A555C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15050D0" wp14:editId="158F8F83">
                <wp:simplePos x="0" y="0"/>
                <wp:positionH relativeFrom="column">
                  <wp:posOffset>536713</wp:posOffset>
                </wp:positionH>
                <wp:positionV relativeFrom="paragraph">
                  <wp:posOffset>5241897</wp:posOffset>
                </wp:positionV>
                <wp:extent cx="300051" cy="284177"/>
                <wp:effectExtent l="0" t="0" r="0" b="1905"/>
                <wp:wrapNone/>
                <wp:docPr id="10049107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51" cy="284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B2193" id="Rectangle 1" o:spid="_x0000_s1026" style="position:absolute;margin-left:42.25pt;margin-top:412.75pt;width:23.65pt;height:22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" filled="f" stroked="f" strokeweight="1pt"/>
            </w:pict>
          </mc:Fallback>
        </mc:AlternateContent>
      </w:r>
      <w:r w:rsidR="00C664B2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05FE44C" wp14:editId="28F79E97">
                <wp:simplePos x="0" y="0"/>
                <wp:positionH relativeFrom="column">
                  <wp:posOffset>538223</wp:posOffset>
                </wp:positionH>
                <wp:positionV relativeFrom="paragraph">
                  <wp:posOffset>5339402</wp:posOffset>
                </wp:positionV>
                <wp:extent cx="300942" cy="185194"/>
                <wp:effectExtent l="0" t="0" r="0" b="0"/>
                <wp:wrapNone/>
                <wp:docPr id="45" name="Rectangle 45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42" cy="185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48842" id="Rectangle 45" o:spid="_x0000_s1026" href="https://www.worksafe.govt.nz/topic-and-industry/monitoring/workplace-exposure-standards-and-biological-exposure-indices/" style="position:absolute;margin-left:42.4pt;margin-top:420.45pt;width:23.7pt;height:14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 w:rsidR="00C664B2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40AADED" wp14:editId="170372DE">
                <wp:simplePos x="0" y="0"/>
                <wp:positionH relativeFrom="column">
                  <wp:posOffset>633984</wp:posOffset>
                </wp:positionH>
                <wp:positionV relativeFrom="paragraph">
                  <wp:posOffset>3877056</wp:posOffset>
                </wp:positionV>
                <wp:extent cx="292608" cy="230632"/>
                <wp:effectExtent l="0" t="0" r="0" b="0"/>
                <wp:wrapNone/>
                <wp:docPr id="43" name="Rectangle 43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3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A9CC3" id="Rectangle 43" o:spid="_x0000_s1026" href="https://www.youtube.com/watch?v=9ioPxU5IxVI" style="position:absolute;margin-left:49.9pt;margin-top:305.3pt;width:23.05pt;height:1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" o:button="t" filled="f" stroked="f" strokeweight="1pt">
                <v:fill o:detectmouseclick="t"/>
              </v:rect>
            </w:pict>
          </mc:Fallback>
        </mc:AlternateContent>
      </w:r>
      <w:r w:rsidR="00FA0002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91C1843" wp14:editId="06596553">
                <wp:simplePos x="0" y="0"/>
                <wp:positionH relativeFrom="column">
                  <wp:posOffset>677119</wp:posOffset>
                </wp:positionH>
                <wp:positionV relativeFrom="paragraph">
                  <wp:posOffset>3985164</wp:posOffset>
                </wp:positionV>
                <wp:extent cx="341453" cy="179407"/>
                <wp:effectExtent l="0" t="0" r="0" b="0"/>
                <wp:wrapNone/>
                <wp:docPr id="49" name="Rectangle 49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53" cy="179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B71C8" id="Rectangle 49" o:spid="_x0000_s1026" href="https://www.youtube.com/watch?v=5QDfnadOktE" style="position:absolute;margin-left:53.3pt;margin-top:313.8pt;width:26.9pt;height:1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 w:rsidR="00FA0002">
        <w:rPr>
          <w:rFonts w:ascii="Arial Narrow" w:hAnsi="Arial Narrow"/>
          <w:b w:val="0"/>
          <w:caps w:val="0"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51E47EC" wp14:editId="5FFEC7E8">
                <wp:simplePos x="0" y="0"/>
                <wp:positionH relativeFrom="column">
                  <wp:posOffset>4201610</wp:posOffset>
                </wp:positionH>
                <wp:positionV relativeFrom="paragraph">
                  <wp:posOffset>3643710</wp:posOffset>
                </wp:positionV>
                <wp:extent cx="370390" cy="190983"/>
                <wp:effectExtent l="0" t="0" r="0" b="0"/>
                <wp:wrapNone/>
                <wp:docPr id="48" name="Rectangle 48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90" cy="190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F2CCD" id="Rectangle 48" o:spid="_x0000_s1026" href="https://www.sitesafe.org.nz/products-and-services/sssp/" style="position:absolute;margin-left:330.85pt;margin-top:286.9pt;width:29.15pt;height:15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</w:p>
    <w:p w14:paraId="24955685" w14:textId="5E97847C" w:rsidR="001942C5" w:rsidRDefault="001942C5" w:rsidP="00CA6B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0739" behindDoc="0" locked="0" layoutInCell="1" allowOverlap="1" wp14:anchorId="75C27B16" wp14:editId="6C946C47">
                <wp:simplePos x="0" y="0"/>
                <wp:positionH relativeFrom="column">
                  <wp:posOffset>8010525</wp:posOffset>
                </wp:positionH>
                <wp:positionV relativeFrom="paragraph">
                  <wp:posOffset>333375</wp:posOffset>
                </wp:positionV>
                <wp:extent cx="533400" cy="238125"/>
                <wp:effectExtent l="0" t="0" r="19050" b="28575"/>
                <wp:wrapNone/>
                <wp:docPr id="150938840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805E2" id="Rectangle 5" o:spid="_x0000_s1026" style="position:absolute;margin-left:630.75pt;margin-top:26.25pt;width:42pt;height:18.75pt;z-index:2517207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91" behindDoc="0" locked="0" layoutInCell="1" allowOverlap="1" wp14:anchorId="590FA562" wp14:editId="7B56AE51">
                <wp:simplePos x="0" y="0"/>
                <wp:positionH relativeFrom="column">
                  <wp:posOffset>8020050</wp:posOffset>
                </wp:positionH>
                <wp:positionV relativeFrom="paragraph">
                  <wp:posOffset>3619500</wp:posOffset>
                </wp:positionV>
                <wp:extent cx="533400" cy="238125"/>
                <wp:effectExtent l="0" t="0" r="19050" b="28575"/>
                <wp:wrapNone/>
                <wp:docPr id="4012374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D8701" id="Rectangle 5" o:spid="_x0000_s1026" style="position:absolute;margin-left:631.5pt;margin-top:285pt;width:42pt;height:18.75pt;z-index:2517186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" fillcolor="white [3212]" strokecolor="white [3212]" strokeweight="1pt"/>
            </w:pict>
          </mc:Fallback>
        </mc:AlternateContent>
      </w:r>
      <w:r w:rsidRPr="00645AD8">
        <w:rPr>
          <w:noProof/>
          <w:sz w:val="28"/>
          <w:szCs w:val="28"/>
        </w:rPr>
        <w:drawing>
          <wp:anchor distT="0" distB="0" distL="114300" distR="114300" simplePos="0" relativeHeight="251696163" behindDoc="1" locked="0" layoutInCell="1" allowOverlap="1" wp14:anchorId="60AC9746" wp14:editId="66F66F37">
            <wp:simplePos x="0" y="0"/>
            <wp:positionH relativeFrom="margin">
              <wp:posOffset>19050</wp:posOffset>
            </wp:positionH>
            <wp:positionV relativeFrom="paragraph">
              <wp:posOffset>3631565</wp:posOffset>
            </wp:positionV>
            <wp:extent cx="84963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52" y="21377"/>
                <wp:lineTo x="21552" y="0"/>
                <wp:lineTo x="0" y="0"/>
              </wp:wrapPolygon>
            </wp:wrapTight>
            <wp:docPr id="373148293" name="Picture 1" descr="A blue scree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48293" name="Picture 1" descr="A blue screen with black text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58"/>
                    <a:stretch/>
                  </pic:blipFill>
                  <pic:spPr bwMode="auto">
                    <a:xfrm>
                      <a:off x="0" y="0"/>
                      <a:ext cx="8496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408D" w14:textId="196CFB28" w:rsidR="00960E74" w:rsidRDefault="001942C5" w:rsidP="00CA6B4F">
      <w:pPr>
        <w:rPr>
          <w:rFonts w:ascii="Arial Narrow" w:hAnsi="Arial Narrow"/>
          <w:b/>
          <w:caps/>
          <w:noProof/>
          <w:color w:val="44546A" w:themeColor="text2"/>
          <w:sz w:val="44"/>
          <w:lang w:val="en-NZ"/>
        </w:rPr>
      </w:pPr>
      <w:r w:rsidRPr="00EB7F28">
        <w:rPr>
          <w:noProof/>
          <w:sz w:val="28"/>
          <w:szCs w:val="28"/>
        </w:rPr>
        <w:drawing>
          <wp:anchor distT="0" distB="0" distL="114300" distR="114300" simplePos="0" relativeHeight="251695139" behindDoc="1" locked="0" layoutInCell="1" allowOverlap="1" wp14:anchorId="5CA609F5" wp14:editId="08DE43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915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552" y="21462"/>
                <wp:lineTo x="21552" y="0"/>
                <wp:lineTo x="0" y="0"/>
              </wp:wrapPolygon>
            </wp:wrapTight>
            <wp:docPr id="4612131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3196" name="Picture 1" descr="A screenshot of a computer&#10;&#10;Description automatically generated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9"/>
                    <a:stretch/>
                  </pic:blipFill>
                  <pic:spPr bwMode="auto">
                    <a:xfrm>
                      <a:off x="0" y="0"/>
                      <a:ext cx="85915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39" behindDoc="0" locked="0" layoutInCell="1" allowOverlap="1" wp14:anchorId="365975B1" wp14:editId="32AE18F4">
                <wp:simplePos x="0" y="0"/>
                <wp:positionH relativeFrom="margin">
                  <wp:posOffset>7974330</wp:posOffset>
                </wp:positionH>
                <wp:positionV relativeFrom="paragraph">
                  <wp:posOffset>61595</wp:posOffset>
                </wp:positionV>
                <wp:extent cx="489397" cy="199623"/>
                <wp:effectExtent l="0" t="0" r="25400" b="10160"/>
                <wp:wrapNone/>
                <wp:docPr id="13730598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97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8A239" id="Rectangle 1" o:spid="_x0000_s1026" style="position:absolute;margin-left:627.9pt;margin-top:4.85pt;width:38.55pt;height:15.7pt;z-index:2516695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</w:p>
    <w:p w14:paraId="6786A8B6" w14:textId="5A68B052" w:rsidR="00C76005" w:rsidRDefault="001942C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619" behindDoc="0" locked="0" layoutInCell="1" allowOverlap="1" wp14:anchorId="7D41119A" wp14:editId="5E77401A">
                <wp:simplePos x="0" y="0"/>
                <wp:positionH relativeFrom="column">
                  <wp:posOffset>38100</wp:posOffset>
                </wp:positionH>
                <wp:positionV relativeFrom="paragraph">
                  <wp:posOffset>4314825</wp:posOffset>
                </wp:positionV>
                <wp:extent cx="8534400" cy="333375"/>
                <wp:effectExtent l="0" t="0" r="19050" b="28575"/>
                <wp:wrapNone/>
                <wp:docPr id="189037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1899B" id="Rectangle 4" o:spid="_x0000_s1026" style="position:absolute;margin-left:3pt;margin-top:339.75pt;width:672pt;height:26.25pt;z-index:2517156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71" behindDoc="0" locked="0" layoutInCell="1" allowOverlap="1" wp14:anchorId="594B0833" wp14:editId="02F3CDFC">
                <wp:simplePos x="0" y="0"/>
                <wp:positionH relativeFrom="column">
                  <wp:posOffset>0</wp:posOffset>
                </wp:positionH>
                <wp:positionV relativeFrom="paragraph">
                  <wp:posOffset>1943100</wp:posOffset>
                </wp:positionV>
                <wp:extent cx="8534400" cy="333375"/>
                <wp:effectExtent l="0" t="0" r="19050" b="28575"/>
                <wp:wrapNone/>
                <wp:docPr id="11367428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09393" id="Rectangle 4" o:spid="_x0000_s1026" style="position:absolute;margin-left:0;margin-top:153pt;width:672pt;height:26.25pt;z-index:2517135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" fillcolor="white [3212]" strokecolor="white [3212]" strokeweight="1pt"/>
            </w:pict>
          </mc:Fallback>
        </mc:AlternateContent>
      </w:r>
      <w:r w:rsidRPr="001E3E4B">
        <w:rPr>
          <w:noProof/>
          <w:sz w:val="28"/>
          <w:szCs w:val="28"/>
        </w:rPr>
        <w:drawing>
          <wp:anchor distT="0" distB="0" distL="114300" distR="114300" simplePos="0" relativeHeight="251698211" behindDoc="1" locked="0" layoutInCell="1" allowOverlap="1" wp14:anchorId="567EEC9B" wp14:editId="4A4E7F2D">
            <wp:simplePos x="0" y="0"/>
            <wp:positionH relativeFrom="margin">
              <wp:posOffset>19050</wp:posOffset>
            </wp:positionH>
            <wp:positionV relativeFrom="paragraph">
              <wp:posOffset>3086100</wp:posOffset>
            </wp:positionV>
            <wp:extent cx="828675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550" y="21370"/>
                <wp:lineTo x="21550" y="0"/>
                <wp:lineTo x="0" y="0"/>
              </wp:wrapPolygon>
            </wp:wrapTight>
            <wp:docPr id="379431410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31410" name="Picture 1" descr="A blue rectangle with black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E4B">
        <w:rPr>
          <w:noProof/>
          <w:sz w:val="28"/>
          <w:szCs w:val="28"/>
        </w:rPr>
        <w:drawing>
          <wp:anchor distT="0" distB="0" distL="114300" distR="114300" simplePos="0" relativeHeight="251697187" behindDoc="1" locked="0" layoutInCell="1" allowOverlap="1" wp14:anchorId="51A89E58" wp14:editId="69C3B48D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8391525" cy="2237740"/>
            <wp:effectExtent l="0" t="0" r="9525" b="0"/>
            <wp:wrapTight wrapText="bothSides">
              <wp:wrapPolygon edited="0">
                <wp:start x="0" y="0"/>
                <wp:lineTo x="0" y="21330"/>
                <wp:lineTo x="21575" y="21330"/>
                <wp:lineTo x="21575" y="0"/>
                <wp:lineTo x="0" y="0"/>
              </wp:wrapPolygon>
            </wp:wrapTight>
            <wp:docPr id="1088849464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49464" name="Picture 1" descr="A blue rectangle with black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4C0B" w14:textId="039DB12C" w:rsidR="00C76005" w:rsidRDefault="00C7600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</w:p>
    <w:p w14:paraId="7EF9E758" w14:textId="52598790" w:rsidR="00C76005" w:rsidRDefault="00C7600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</w:p>
    <w:p w14:paraId="62B74A73" w14:textId="5FC98963" w:rsidR="00C76005" w:rsidRDefault="00C7600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</w:p>
    <w:p w14:paraId="57485B92" w14:textId="0041CBF1" w:rsidR="00C76005" w:rsidRDefault="001942C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67" behindDoc="0" locked="0" layoutInCell="1" allowOverlap="1" wp14:anchorId="657C01C1" wp14:editId="772E1E88">
                <wp:simplePos x="0" y="0"/>
                <wp:positionH relativeFrom="column">
                  <wp:posOffset>9524</wp:posOffset>
                </wp:positionH>
                <wp:positionV relativeFrom="paragraph">
                  <wp:posOffset>1514475</wp:posOffset>
                </wp:positionV>
                <wp:extent cx="8982075" cy="333375"/>
                <wp:effectExtent l="0" t="0" r="28575" b="28575"/>
                <wp:wrapNone/>
                <wp:docPr id="20833110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0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21DF66" id="Rectangle 4" o:spid="_x0000_s1026" style="position:absolute;margin-left:.75pt;margin-top:119.25pt;width:707.25pt;height:26.25pt;z-index:2517176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" fillcolor="white [3212]" strokecolor="white [3212]" strokeweight="1pt"/>
            </w:pict>
          </mc:Fallback>
        </mc:AlternateContent>
      </w:r>
      <w:r w:rsidRPr="008D50FD">
        <w:rPr>
          <w:noProof/>
          <w:sz w:val="28"/>
          <w:szCs w:val="28"/>
        </w:rPr>
        <w:drawing>
          <wp:anchor distT="0" distB="0" distL="114300" distR="114300" simplePos="0" relativeHeight="251699235" behindDoc="1" locked="0" layoutInCell="1" allowOverlap="1" wp14:anchorId="44F7344D" wp14:editId="1E7ABD63">
            <wp:simplePos x="0" y="0"/>
            <wp:positionH relativeFrom="margin">
              <wp:align>left</wp:align>
            </wp:positionH>
            <wp:positionV relativeFrom="paragraph">
              <wp:posOffset>625475</wp:posOffset>
            </wp:positionV>
            <wp:extent cx="8970645" cy="1628775"/>
            <wp:effectExtent l="0" t="0" r="1905" b="9525"/>
            <wp:wrapTight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ight>
            <wp:docPr id="1300251078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51078" name="Picture 1" descr="A blue rectangle with black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6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08B7" w14:textId="5376665C" w:rsidR="00C76005" w:rsidRDefault="00C7600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</w:p>
    <w:p w14:paraId="631ABDFD" w14:textId="3607B1A0" w:rsidR="00C76005" w:rsidRDefault="00C7600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</w:p>
    <w:p w14:paraId="1A890015" w14:textId="6AAB560A" w:rsidR="00C76005" w:rsidRDefault="00C76005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</w:p>
    <w:p w14:paraId="3F031D61" w14:textId="4FCC19DA" w:rsidR="00A64819" w:rsidRPr="00BC0F63" w:rsidRDefault="0099472B" w:rsidP="00CA6B4F">
      <w:pPr>
        <w:rPr>
          <w:rFonts w:ascii="Arial Narrow" w:hAnsi="Arial Narrow"/>
          <w:b/>
          <w:caps/>
          <w:color w:val="44546A" w:themeColor="text2"/>
          <w:sz w:val="44"/>
          <w:lang w:val="en-NZ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75" behindDoc="0" locked="0" layoutInCell="1" allowOverlap="1" wp14:anchorId="4F96666E" wp14:editId="4F4FDF29">
                <wp:simplePos x="0" y="0"/>
                <wp:positionH relativeFrom="rightMargin">
                  <wp:align>left</wp:align>
                </wp:positionH>
                <wp:positionV relativeFrom="paragraph">
                  <wp:posOffset>6589610</wp:posOffset>
                </wp:positionV>
                <wp:extent cx="489397" cy="199623"/>
                <wp:effectExtent l="0" t="0" r="25400" b="10160"/>
                <wp:wrapNone/>
                <wp:docPr id="13605625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97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D4C3E7" id="Rectangle 1" o:spid="_x0000_s1026" style="position:absolute;margin-left:0;margin-top:518.85pt;width:38.55pt;height:15.7pt;z-index:251683875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827" behindDoc="0" locked="0" layoutInCell="1" allowOverlap="1" wp14:anchorId="65320144" wp14:editId="6822F0EF">
                <wp:simplePos x="0" y="0"/>
                <wp:positionH relativeFrom="rightMargin">
                  <wp:posOffset>3219</wp:posOffset>
                </wp:positionH>
                <wp:positionV relativeFrom="paragraph">
                  <wp:posOffset>4939047</wp:posOffset>
                </wp:positionV>
                <wp:extent cx="489397" cy="199623"/>
                <wp:effectExtent l="0" t="0" r="25400" b="10160"/>
                <wp:wrapNone/>
                <wp:docPr id="2484021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97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924F7E" id="Rectangle 1" o:spid="_x0000_s1026" style="position:absolute;margin-left:.25pt;margin-top:388.9pt;width:38.55pt;height:15.7pt;z-index:251681827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731" behindDoc="0" locked="0" layoutInCell="1" allowOverlap="1" wp14:anchorId="150B06C8" wp14:editId="02FAB74F">
                <wp:simplePos x="0" y="0"/>
                <wp:positionH relativeFrom="rightMargin">
                  <wp:posOffset>48296</wp:posOffset>
                </wp:positionH>
                <wp:positionV relativeFrom="paragraph">
                  <wp:posOffset>953036</wp:posOffset>
                </wp:positionV>
                <wp:extent cx="489397" cy="199623"/>
                <wp:effectExtent l="0" t="0" r="25400" b="10160"/>
                <wp:wrapNone/>
                <wp:docPr id="3326711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97" cy="199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583223" id="Rectangle 1" o:spid="_x0000_s1026" style="position:absolute;margin-left:3.8pt;margin-top:75.05pt;width:38.55pt;height:15.7pt;z-index:251677731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="00FA0002">
        <w:rPr>
          <w:rFonts w:ascii="Arial Narrow" w:hAnsi="Arial Narrow"/>
          <w:b/>
          <w:caps/>
          <w:noProof/>
          <w:color w:val="44546A" w:themeColor="text2"/>
          <w:sz w:val="4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FC24AE3" wp14:editId="56D3A5E5">
                <wp:simplePos x="0" y="0"/>
                <wp:positionH relativeFrom="column">
                  <wp:posOffset>642395</wp:posOffset>
                </wp:positionH>
                <wp:positionV relativeFrom="paragraph">
                  <wp:posOffset>6236078</wp:posOffset>
                </wp:positionV>
                <wp:extent cx="300942" cy="196769"/>
                <wp:effectExtent l="0" t="0" r="0" b="0"/>
                <wp:wrapNone/>
                <wp:docPr id="50" name="Rectangle 50">
                  <a:hlinkClick xmlns:a="http://schemas.openxmlformats.org/drawingml/2006/main" r:id="rId4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42" cy="196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01262" id="Rectangle 50" o:spid="_x0000_s1026" href="https://www.youtube.com/watch?v=3q1H2qauKyU" style="position:absolute;margin-left:50.6pt;margin-top:491.05pt;width:23.7pt;height:15.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</w:p>
    <w:sectPr w:rsidR="00A64819" w:rsidRPr="00BC0F63" w:rsidSect="001942C5">
      <w:headerReference w:type="default" r:id="rId42"/>
      <w:pgSz w:w="15840" w:h="12240" w:orient="landscape" w:code="1"/>
      <w:pgMar w:top="1440" w:right="1152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C618C" w14:textId="77777777" w:rsidR="0089037C" w:rsidRDefault="0089037C">
      <w:pPr>
        <w:spacing w:after="0" w:line="240" w:lineRule="auto"/>
      </w:pPr>
      <w:r>
        <w:separator/>
      </w:r>
    </w:p>
  </w:endnote>
  <w:endnote w:type="continuationSeparator" w:id="0">
    <w:p w14:paraId="6FCFA518" w14:textId="77777777" w:rsidR="0089037C" w:rsidRDefault="0089037C">
      <w:pPr>
        <w:spacing w:after="0" w:line="240" w:lineRule="auto"/>
      </w:pPr>
      <w:r>
        <w:continuationSeparator/>
      </w:r>
    </w:p>
  </w:endnote>
  <w:endnote w:type="continuationNotice" w:id="1">
    <w:p w14:paraId="19366DC2" w14:textId="77777777" w:rsidR="0089037C" w:rsidRDefault="008903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DD83E" w14:textId="77777777" w:rsidR="0089037C" w:rsidRDefault="0089037C">
      <w:pPr>
        <w:spacing w:after="0" w:line="240" w:lineRule="auto"/>
      </w:pPr>
      <w:r>
        <w:separator/>
      </w:r>
    </w:p>
  </w:footnote>
  <w:footnote w:type="continuationSeparator" w:id="0">
    <w:p w14:paraId="528EFE95" w14:textId="77777777" w:rsidR="0089037C" w:rsidRDefault="0089037C">
      <w:pPr>
        <w:spacing w:after="0" w:line="240" w:lineRule="auto"/>
      </w:pPr>
      <w:r>
        <w:continuationSeparator/>
      </w:r>
    </w:p>
  </w:footnote>
  <w:footnote w:type="continuationNotice" w:id="1">
    <w:p w14:paraId="191BD89C" w14:textId="77777777" w:rsidR="0089037C" w:rsidRDefault="008903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4C19A" w14:textId="77777777" w:rsidR="00EF36A5" w:rsidRDefault="00EF36A5">
    <w:pPr>
      <w:pStyle w:val="Header"/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AA77038" wp14:editId="6A161D58">
              <wp:simplePos x="0" y="0"/>
              <wp:positionH relativeFrom="page">
                <wp:posOffset>-281192</wp:posOffset>
              </wp:positionH>
              <wp:positionV relativeFrom="margin">
                <wp:posOffset>-958850</wp:posOffset>
              </wp:positionV>
              <wp:extent cx="9719945" cy="10297795"/>
              <wp:effectExtent l="19050" t="0" r="90805" b="635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9945" cy="10297795"/>
                        <a:chOff x="0" y="0"/>
                        <a:chExt cx="9716770" cy="10298367"/>
                      </a:xfrm>
                    </wpg:grpSpPr>
                    <wps:wsp>
                      <wps:cNvPr id="9" name="Freeform: Shape 9"/>
                      <wps:cNvSpPr/>
                      <wps:spPr>
                        <a:xfrm>
                          <a:off x="281940" y="0"/>
                          <a:ext cx="7851390" cy="2019169"/>
                        </a:xfrm>
                        <a:custGeom>
                          <a:avLst/>
                          <a:gdLst>
                            <a:gd name="connsiteX0" fmla="*/ 5640 w 5350933"/>
                            <a:gd name="connsiteY0" fmla="*/ 5640 h 1388533"/>
                            <a:gd name="connsiteX1" fmla="*/ 5345567 w 5350933"/>
                            <a:gd name="connsiteY1" fmla="*/ 5640 h 1388533"/>
                            <a:gd name="connsiteX2" fmla="*/ 5345567 w 5350933"/>
                            <a:gd name="connsiteY2" fmla="*/ 1384014 h 1388533"/>
                            <a:gd name="connsiteX3" fmla="*/ 5640 w 5350933"/>
                            <a:gd name="connsiteY3" fmla="*/ 1384014 h 1388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50933" h="1388533">
                              <a:moveTo>
                                <a:pt x="5640" y="5640"/>
                              </a:moveTo>
                              <a:lnTo>
                                <a:pt x="5345567" y="5640"/>
                              </a:lnTo>
                              <a:lnTo>
                                <a:pt x="5345567" y="1384014"/>
                              </a:lnTo>
                              <a:lnTo>
                                <a:pt x="5640" y="138401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846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: Shape 10"/>
                      <wps:cNvSpPr/>
                      <wps:spPr>
                        <a:xfrm>
                          <a:off x="1554480" y="563880"/>
                          <a:ext cx="8162290" cy="8753475"/>
                        </a:xfrm>
                        <a:custGeom>
                          <a:avLst/>
                          <a:gdLst>
                            <a:gd name="connsiteX0" fmla="*/ 5346277 w 5350933"/>
                            <a:gd name="connsiteY0" fmla="*/ 921597 h 6028266"/>
                            <a:gd name="connsiteX1" fmla="*/ 3794337 w 5350933"/>
                            <a:gd name="connsiteY1" fmla="*/ 921597 h 6028266"/>
                            <a:gd name="connsiteX2" fmla="*/ 3333750 w 5350933"/>
                            <a:gd name="connsiteY2" fmla="*/ 441537 h 6028266"/>
                            <a:gd name="connsiteX3" fmla="*/ 3333750 w 5350933"/>
                            <a:gd name="connsiteY3" fmla="*/ 441537 h 6028266"/>
                            <a:gd name="connsiteX4" fmla="*/ 2898563 w 5350933"/>
                            <a:gd name="connsiteY4" fmla="*/ 6350 h 6028266"/>
                            <a:gd name="connsiteX5" fmla="*/ 245110 w 5350933"/>
                            <a:gd name="connsiteY5" fmla="*/ 6350 h 6028266"/>
                            <a:gd name="connsiteX6" fmla="*/ 6350 w 5350933"/>
                            <a:gd name="connsiteY6" fmla="*/ 77470 h 6028266"/>
                            <a:gd name="connsiteX7" fmla="*/ 6350 w 5350933"/>
                            <a:gd name="connsiteY7" fmla="*/ 6025304 h 6028266"/>
                            <a:gd name="connsiteX8" fmla="*/ 5346277 w 5350933"/>
                            <a:gd name="connsiteY8" fmla="*/ 6025304 h 6028266"/>
                            <a:gd name="connsiteX9" fmla="*/ 5346277 w 5350933"/>
                            <a:gd name="connsiteY9" fmla="*/ 921597 h 6028266"/>
                            <a:gd name="connsiteX0" fmla="*/ 5339927 w 5339927"/>
                            <a:gd name="connsiteY0" fmla="*/ 915247 h 6018954"/>
                            <a:gd name="connsiteX1" fmla="*/ 3787987 w 5339927"/>
                            <a:gd name="connsiteY1" fmla="*/ 915247 h 6018954"/>
                            <a:gd name="connsiteX2" fmla="*/ 3327400 w 5339927"/>
                            <a:gd name="connsiteY2" fmla="*/ 435187 h 6018954"/>
                            <a:gd name="connsiteX3" fmla="*/ 3327400 w 5339927"/>
                            <a:gd name="connsiteY3" fmla="*/ 476889 h 6018954"/>
                            <a:gd name="connsiteX4" fmla="*/ 2892213 w 5339927"/>
                            <a:gd name="connsiteY4" fmla="*/ 0 h 6018954"/>
                            <a:gd name="connsiteX5" fmla="*/ 238760 w 5339927"/>
                            <a:gd name="connsiteY5" fmla="*/ 0 h 6018954"/>
                            <a:gd name="connsiteX6" fmla="*/ 0 w 5339927"/>
                            <a:gd name="connsiteY6" fmla="*/ 71120 h 6018954"/>
                            <a:gd name="connsiteX7" fmla="*/ 0 w 5339927"/>
                            <a:gd name="connsiteY7" fmla="*/ 6018954 h 6018954"/>
                            <a:gd name="connsiteX8" fmla="*/ 5339927 w 5339927"/>
                            <a:gd name="connsiteY8" fmla="*/ 6018954 h 6018954"/>
                            <a:gd name="connsiteX9" fmla="*/ 5339927 w 5339927"/>
                            <a:gd name="connsiteY9" fmla="*/ 915247 h 6018954"/>
                            <a:gd name="connsiteX0" fmla="*/ 5339927 w 5339927"/>
                            <a:gd name="connsiteY0" fmla="*/ 915247 h 6018954"/>
                            <a:gd name="connsiteX1" fmla="*/ 3787987 w 5339927"/>
                            <a:gd name="connsiteY1" fmla="*/ 915247 h 6018954"/>
                            <a:gd name="connsiteX2" fmla="*/ 3327400 w 5339927"/>
                            <a:gd name="connsiteY2" fmla="*/ 435187 h 6018954"/>
                            <a:gd name="connsiteX3" fmla="*/ 3327400 w 5339927"/>
                            <a:gd name="connsiteY3" fmla="*/ 476889 h 6018954"/>
                            <a:gd name="connsiteX4" fmla="*/ 2892213 w 5339927"/>
                            <a:gd name="connsiteY4" fmla="*/ 0 h 6018954"/>
                            <a:gd name="connsiteX5" fmla="*/ 238760 w 5339927"/>
                            <a:gd name="connsiteY5" fmla="*/ 0 h 6018954"/>
                            <a:gd name="connsiteX6" fmla="*/ 0 w 5339927"/>
                            <a:gd name="connsiteY6" fmla="*/ 71120 h 6018954"/>
                            <a:gd name="connsiteX7" fmla="*/ 0 w 5339927"/>
                            <a:gd name="connsiteY7" fmla="*/ 6018954 h 6018954"/>
                            <a:gd name="connsiteX8" fmla="*/ 5339927 w 5339927"/>
                            <a:gd name="connsiteY8" fmla="*/ 6018954 h 6018954"/>
                            <a:gd name="connsiteX9" fmla="*/ 5339927 w 5339927"/>
                            <a:gd name="connsiteY9" fmla="*/ 915247 h 6018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9927" h="6018954">
                              <a:moveTo>
                                <a:pt x="5339927" y="915247"/>
                              </a:moveTo>
                              <a:lnTo>
                                <a:pt x="3787987" y="915247"/>
                              </a:lnTo>
                              <a:cubicBezTo>
                                <a:pt x="3787987" y="915247"/>
                                <a:pt x="3374067" y="956949"/>
                                <a:pt x="3327400" y="435187"/>
                              </a:cubicBezTo>
                              <a:lnTo>
                                <a:pt x="3327400" y="476889"/>
                              </a:lnTo>
                              <a:cubicBezTo>
                                <a:pt x="3327400" y="236435"/>
                                <a:pt x="3132667" y="0"/>
                                <a:pt x="2892213" y="0"/>
                              </a:cubicBezTo>
                              <a:lnTo>
                                <a:pt x="238760" y="0"/>
                              </a:lnTo>
                              <a:cubicBezTo>
                                <a:pt x="150707" y="0"/>
                                <a:pt x="68580" y="26247"/>
                                <a:pt x="0" y="71120"/>
                              </a:cubicBezTo>
                              <a:lnTo>
                                <a:pt x="0" y="6018954"/>
                              </a:lnTo>
                              <a:lnTo>
                                <a:pt x="5339927" y="6018954"/>
                              </a:lnTo>
                              <a:lnTo>
                                <a:pt x="5339927" y="9152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eeform: Shape 19"/>
                      <wps:cNvSpPr/>
                      <wps:spPr>
                        <a:xfrm>
                          <a:off x="761481" y="590776"/>
                          <a:ext cx="8162290" cy="8753475"/>
                        </a:xfrm>
                        <a:custGeom>
                          <a:avLst/>
                          <a:gdLst>
                            <a:gd name="connsiteX0" fmla="*/ 5346277 w 5350933"/>
                            <a:gd name="connsiteY0" fmla="*/ 921597 h 6028266"/>
                            <a:gd name="connsiteX1" fmla="*/ 3794337 w 5350933"/>
                            <a:gd name="connsiteY1" fmla="*/ 921597 h 6028266"/>
                            <a:gd name="connsiteX2" fmla="*/ 3333750 w 5350933"/>
                            <a:gd name="connsiteY2" fmla="*/ 441537 h 6028266"/>
                            <a:gd name="connsiteX3" fmla="*/ 3333750 w 5350933"/>
                            <a:gd name="connsiteY3" fmla="*/ 441537 h 6028266"/>
                            <a:gd name="connsiteX4" fmla="*/ 2898563 w 5350933"/>
                            <a:gd name="connsiteY4" fmla="*/ 6350 h 6028266"/>
                            <a:gd name="connsiteX5" fmla="*/ 245110 w 5350933"/>
                            <a:gd name="connsiteY5" fmla="*/ 6350 h 6028266"/>
                            <a:gd name="connsiteX6" fmla="*/ 6350 w 5350933"/>
                            <a:gd name="connsiteY6" fmla="*/ 77470 h 6028266"/>
                            <a:gd name="connsiteX7" fmla="*/ 6350 w 5350933"/>
                            <a:gd name="connsiteY7" fmla="*/ 6025304 h 6028266"/>
                            <a:gd name="connsiteX8" fmla="*/ 5346277 w 5350933"/>
                            <a:gd name="connsiteY8" fmla="*/ 6025304 h 6028266"/>
                            <a:gd name="connsiteX9" fmla="*/ 5346277 w 5350933"/>
                            <a:gd name="connsiteY9" fmla="*/ 921597 h 6028266"/>
                            <a:gd name="connsiteX0" fmla="*/ 5339927 w 5339927"/>
                            <a:gd name="connsiteY0" fmla="*/ 915247 h 6018954"/>
                            <a:gd name="connsiteX1" fmla="*/ 3787987 w 5339927"/>
                            <a:gd name="connsiteY1" fmla="*/ 915247 h 6018954"/>
                            <a:gd name="connsiteX2" fmla="*/ 3327400 w 5339927"/>
                            <a:gd name="connsiteY2" fmla="*/ 435187 h 6018954"/>
                            <a:gd name="connsiteX3" fmla="*/ 3327400 w 5339927"/>
                            <a:gd name="connsiteY3" fmla="*/ 476889 h 6018954"/>
                            <a:gd name="connsiteX4" fmla="*/ 2892213 w 5339927"/>
                            <a:gd name="connsiteY4" fmla="*/ 0 h 6018954"/>
                            <a:gd name="connsiteX5" fmla="*/ 238760 w 5339927"/>
                            <a:gd name="connsiteY5" fmla="*/ 0 h 6018954"/>
                            <a:gd name="connsiteX6" fmla="*/ 0 w 5339927"/>
                            <a:gd name="connsiteY6" fmla="*/ 71120 h 6018954"/>
                            <a:gd name="connsiteX7" fmla="*/ 0 w 5339927"/>
                            <a:gd name="connsiteY7" fmla="*/ 6018954 h 6018954"/>
                            <a:gd name="connsiteX8" fmla="*/ 5339927 w 5339927"/>
                            <a:gd name="connsiteY8" fmla="*/ 6018954 h 6018954"/>
                            <a:gd name="connsiteX9" fmla="*/ 5339927 w 5339927"/>
                            <a:gd name="connsiteY9" fmla="*/ 915247 h 6018954"/>
                            <a:gd name="connsiteX0" fmla="*/ 5339927 w 5339927"/>
                            <a:gd name="connsiteY0" fmla="*/ 915247 h 6018954"/>
                            <a:gd name="connsiteX1" fmla="*/ 3787987 w 5339927"/>
                            <a:gd name="connsiteY1" fmla="*/ 915247 h 6018954"/>
                            <a:gd name="connsiteX2" fmla="*/ 3327400 w 5339927"/>
                            <a:gd name="connsiteY2" fmla="*/ 435187 h 6018954"/>
                            <a:gd name="connsiteX3" fmla="*/ 3327400 w 5339927"/>
                            <a:gd name="connsiteY3" fmla="*/ 476889 h 6018954"/>
                            <a:gd name="connsiteX4" fmla="*/ 2892213 w 5339927"/>
                            <a:gd name="connsiteY4" fmla="*/ 0 h 6018954"/>
                            <a:gd name="connsiteX5" fmla="*/ 238760 w 5339927"/>
                            <a:gd name="connsiteY5" fmla="*/ 0 h 6018954"/>
                            <a:gd name="connsiteX6" fmla="*/ 0 w 5339927"/>
                            <a:gd name="connsiteY6" fmla="*/ 71120 h 6018954"/>
                            <a:gd name="connsiteX7" fmla="*/ 0 w 5339927"/>
                            <a:gd name="connsiteY7" fmla="*/ 6018954 h 6018954"/>
                            <a:gd name="connsiteX8" fmla="*/ 5339927 w 5339927"/>
                            <a:gd name="connsiteY8" fmla="*/ 6018954 h 6018954"/>
                            <a:gd name="connsiteX9" fmla="*/ 5339927 w 5339927"/>
                            <a:gd name="connsiteY9" fmla="*/ 915247 h 6018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9927" h="6018954">
                              <a:moveTo>
                                <a:pt x="5339927" y="915247"/>
                              </a:moveTo>
                              <a:lnTo>
                                <a:pt x="3787987" y="915247"/>
                              </a:lnTo>
                              <a:cubicBezTo>
                                <a:pt x="3787987" y="915247"/>
                                <a:pt x="3374067" y="956949"/>
                                <a:pt x="3327400" y="435187"/>
                              </a:cubicBezTo>
                              <a:lnTo>
                                <a:pt x="3327400" y="476889"/>
                              </a:lnTo>
                              <a:cubicBezTo>
                                <a:pt x="3327400" y="236435"/>
                                <a:pt x="3132667" y="0"/>
                                <a:pt x="2892213" y="0"/>
                              </a:cubicBezTo>
                              <a:lnTo>
                                <a:pt x="238760" y="0"/>
                              </a:lnTo>
                              <a:cubicBezTo>
                                <a:pt x="150707" y="0"/>
                                <a:pt x="68580" y="26247"/>
                                <a:pt x="0" y="71120"/>
                              </a:cubicBezTo>
                              <a:lnTo>
                                <a:pt x="0" y="6018954"/>
                              </a:lnTo>
                              <a:lnTo>
                                <a:pt x="5339927" y="6018954"/>
                              </a:lnTo>
                              <a:lnTo>
                                <a:pt x="5339927" y="9152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20"/>
                      <wps:cNvSpPr/>
                      <wps:spPr>
                        <a:xfrm>
                          <a:off x="297180" y="9326880"/>
                          <a:ext cx="7839320" cy="971487"/>
                        </a:xfrm>
                        <a:custGeom>
                          <a:avLst/>
                          <a:gdLst>
                            <a:gd name="connsiteX0" fmla="*/ 5640 w 5342466"/>
                            <a:gd name="connsiteY0" fmla="*/ 5640 h 1041399"/>
                            <a:gd name="connsiteX1" fmla="*/ 5339640 w 5342466"/>
                            <a:gd name="connsiteY1" fmla="*/ 5640 h 1041399"/>
                            <a:gd name="connsiteX2" fmla="*/ 5339640 w 5342466"/>
                            <a:gd name="connsiteY2" fmla="*/ 1036880 h 1041399"/>
                            <a:gd name="connsiteX3" fmla="*/ 5640 w 5342466"/>
                            <a:gd name="connsiteY3" fmla="*/ 1036880 h 10413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42466" h="1041399">
                              <a:moveTo>
                                <a:pt x="5640" y="5640"/>
                              </a:moveTo>
                              <a:lnTo>
                                <a:pt x="5339640" y="5640"/>
                              </a:lnTo>
                              <a:lnTo>
                                <a:pt x="5339640" y="1036880"/>
                              </a:lnTo>
                              <a:lnTo>
                                <a:pt x="5640" y="10368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846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eeform: Shape 21"/>
                      <wps:cNvSpPr/>
                      <wps:spPr>
                        <a:xfrm>
                          <a:off x="0" y="563880"/>
                          <a:ext cx="8162290" cy="8753475"/>
                        </a:xfrm>
                        <a:custGeom>
                          <a:avLst/>
                          <a:gdLst>
                            <a:gd name="connsiteX0" fmla="*/ 5346277 w 5350933"/>
                            <a:gd name="connsiteY0" fmla="*/ 921597 h 6028266"/>
                            <a:gd name="connsiteX1" fmla="*/ 3794337 w 5350933"/>
                            <a:gd name="connsiteY1" fmla="*/ 921597 h 6028266"/>
                            <a:gd name="connsiteX2" fmla="*/ 3333750 w 5350933"/>
                            <a:gd name="connsiteY2" fmla="*/ 441537 h 6028266"/>
                            <a:gd name="connsiteX3" fmla="*/ 3333750 w 5350933"/>
                            <a:gd name="connsiteY3" fmla="*/ 441537 h 6028266"/>
                            <a:gd name="connsiteX4" fmla="*/ 2898563 w 5350933"/>
                            <a:gd name="connsiteY4" fmla="*/ 6350 h 6028266"/>
                            <a:gd name="connsiteX5" fmla="*/ 245110 w 5350933"/>
                            <a:gd name="connsiteY5" fmla="*/ 6350 h 6028266"/>
                            <a:gd name="connsiteX6" fmla="*/ 6350 w 5350933"/>
                            <a:gd name="connsiteY6" fmla="*/ 77470 h 6028266"/>
                            <a:gd name="connsiteX7" fmla="*/ 6350 w 5350933"/>
                            <a:gd name="connsiteY7" fmla="*/ 6025304 h 6028266"/>
                            <a:gd name="connsiteX8" fmla="*/ 5346277 w 5350933"/>
                            <a:gd name="connsiteY8" fmla="*/ 6025304 h 6028266"/>
                            <a:gd name="connsiteX9" fmla="*/ 5346277 w 5350933"/>
                            <a:gd name="connsiteY9" fmla="*/ 921597 h 6028266"/>
                            <a:gd name="connsiteX0" fmla="*/ 5339927 w 5339927"/>
                            <a:gd name="connsiteY0" fmla="*/ 915247 h 6018954"/>
                            <a:gd name="connsiteX1" fmla="*/ 3787987 w 5339927"/>
                            <a:gd name="connsiteY1" fmla="*/ 915247 h 6018954"/>
                            <a:gd name="connsiteX2" fmla="*/ 3327400 w 5339927"/>
                            <a:gd name="connsiteY2" fmla="*/ 435187 h 6018954"/>
                            <a:gd name="connsiteX3" fmla="*/ 3327400 w 5339927"/>
                            <a:gd name="connsiteY3" fmla="*/ 476889 h 6018954"/>
                            <a:gd name="connsiteX4" fmla="*/ 2892213 w 5339927"/>
                            <a:gd name="connsiteY4" fmla="*/ 0 h 6018954"/>
                            <a:gd name="connsiteX5" fmla="*/ 238760 w 5339927"/>
                            <a:gd name="connsiteY5" fmla="*/ 0 h 6018954"/>
                            <a:gd name="connsiteX6" fmla="*/ 0 w 5339927"/>
                            <a:gd name="connsiteY6" fmla="*/ 71120 h 6018954"/>
                            <a:gd name="connsiteX7" fmla="*/ 0 w 5339927"/>
                            <a:gd name="connsiteY7" fmla="*/ 6018954 h 6018954"/>
                            <a:gd name="connsiteX8" fmla="*/ 5339927 w 5339927"/>
                            <a:gd name="connsiteY8" fmla="*/ 6018954 h 6018954"/>
                            <a:gd name="connsiteX9" fmla="*/ 5339927 w 5339927"/>
                            <a:gd name="connsiteY9" fmla="*/ 915247 h 6018954"/>
                            <a:gd name="connsiteX0" fmla="*/ 5339927 w 5339927"/>
                            <a:gd name="connsiteY0" fmla="*/ 915247 h 6018954"/>
                            <a:gd name="connsiteX1" fmla="*/ 3787987 w 5339927"/>
                            <a:gd name="connsiteY1" fmla="*/ 915247 h 6018954"/>
                            <a:gd name="connsiteX2" fmla="*/ 3327400 w 5339927"/>
                            <a:gd name="connsiteY2" fmla="*/ 435187 h 6018954"/>
                            <a:gd name="connsiteX3" fmla="*/ 3327400 w 5339927"/>
                            <a:gd name="connsiteY3" fmla="*/ 476889 h 6018954"/>
                            <a:gd name="connsiteX4" fmla="*/ 2892213 w 5339927"/>
                            <a:gd name="connsiteY4" fmla="*/ 0 h 6018954"/>
                            <a:gd name="connsiteX5" fmla="*/ 238760 w 5339927"/>
                            <a:gd name="connsiteY5" fmla="*/ 0 h 6018954"/>
                            <a:gd name="connsiteX6" fmla="*/ 0 w 5339927"/>
                            <a:gd name="connsiteY6" fmla="*/ 71120 h 6018954"/>
                            <a:gd name="connsiteX7" fmla="*/ 0 w 5339927"/>
                            <a:gd name="connsiteY7" fmla="*/ 6018954 h 6018954"/>
                            <a:gd name="connsiteX8" fmla="*/ 5339927 w 5339927"/>
                            <a:gd name="connsiteY8" fmla="*/ 6018954 h 6018954"/>
                            <a:gd name="connsiteX9" fmla="*/ 5339927 w 5339927"/>
                            <a:gd name="connsiteY9" fmla="*/ 915247 h 6018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9927" h="6018954">
                              <a:moveTo>
                                <a:pt x="5339927" y="915247"/>
                              </a:moveTo>
                              <a:lnTo>
                                <a:pt x="3787987" y="915247"/>
                              </a:lnTo>
                              <a:cubicBezTo>
                                <a:pt x="3787987" y="915247"/>
                                <a:pt x="3374067" y="956949"/>
                                <a:pt x="3327400" y="435187"/>
                              </a:cubicBezTo>
                              <a:lnTo>
                                <a:pt x="3327400" y="476889"/>
                              </a:lnTo>
                              <a:cubicBezTo>
                                <a:pt x="3327400" y="236435"/>
                                <a:pt x="3132667" y="0"/>
                                <a:pt x="2892213" y="0"/>
                              </a:cubicBezTo>
                              <a:lnTo>
                                <a:pt x="238760" y="0"/>
                              </a:lnTo>
                              <a:cubicBezTo>
                                <a:pt x="150707" y="0"/>
                                <a:pt x="68580" y="26247"/>
                                <a:pt x="0" y="71120"/>
                              </a:cubicBezTo>
                              <a:lnTo>
                                <a:pt x="0" y="6018954"/>
                              </a:lnTo>
                              <a:lnTo>
                                <a:pt x="5339927" y="6018954"/>
                              </a:lnTo>
                              <a:lnTo>
                                <a:pt x="5339927" y="915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0283B5" w14:textId="77777777" w:rsidR="009A39EA" w:rsidRDefault="009A39EA" w:rsidP="009A39EA">
                            <w:pPr>
                              <w:jc w:val="center"/>
                            </w:pPr>
                          </w:p>
                          <w:p w14:paraId="7BBB14F8" w14:textId="77777777" w:rsidR="004F22DF" w:rsidRDefault="004F22DF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Straight Connector 22"/>
                      <wps:cNvCnPr/>
                      <wps:spPr>
                        <a:xfrm>
                          <a:off x="762000" y="838200"/>
                          <a:ext cx="0" cy="832290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125300</wp14:pctWidth>
              </wp14:sizeRelH>
              <wp14:sizeRelV relativeFrom="page">
                <wp14:pctHeight>102400</wp14:pctHeight>
              </wp14:sizeRelV>
            </wp:anchor>
          </w:drawing>
        </mc:Choice>
        <mc:Fallback>
          <w:pict>
            <v:group w14:anchorId="3AA77038" id="Group 6" o:spid="_x0000_s1026" alt="&quot;&quot;" style="position:absolute;margin-left:-22.15pt;margin-top:-75.5pt;width:765.35pt;height:810.85pt;z-index:-251658240;mso-width-percent:1253;mso-height-percent:1024;mso-position-horizontal-relative:page;mso-position-vertical-relative:margin;mso-width-percent:1253;mso-height-percent:1024" coordsize="97167,10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">
              <v:shape id="Freeform: Shape 9" o:spid="_x0000_s1027" style="position:absolute;left:2819;width:78514;height:20191;visibility:visible;mso-wrap-style:square;v-text-anchor:middle" coordsize="5350933,138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" path="m5640,5640r5339927,l5345567,1384014r-5339927,l5640,5640xe" fillcolor="#2f3342 [3206]" stroked="f" strokeweight=".235mm">
                <v:stroke joinstyle="miter"/>
                <v:path arrowok="t" o:connecttype="custom" o:connectlocs="8276,8202;7843517,8202;7843517,2012598;8276,2012598" o:connectangles="0,0,0,0"/>
              </v:shape>
              <v:shape id="Freeform: Shape 10" o:spid="_x0000_s1028" style="position:absolute;left:15544;top:5638;width:81623;height:87535;visibility:visible;mso-wrap-style:square;v-text-anchor:middle" coordsize="5339927,60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" path="m5339927,915247r-1551940,c3787987,915247,3374067,956949,3327400,435187r,41702c3327400,236435,3132667,,2892213,l238760,c150707,,68580,26247,,71120l,6018954r5339927,l5339927,915247xe" fillcolor="#e7e6e6 [3214]" stroked="f">
                <v:stroke joinstyle="miter"/>
                <v:shadow on="t" color="black" opacity="26214f" origin="-.5" offset="3pt,0"/>
                <v:path arrowok="t" o:connecttype="custom" o:connectlocs="8162290,1331060;5790088,1331060;5086063,632900;5086063,693548;4420862,0;364954,0;0,103431;0,8753475;8162290,8753475;8162290,1331060" o:connectangles="0,0,0,0,0,0,0,0,0,0"/>
              </v:shape>
              <v:shape id="Freeform: Shape 19" o:spid="_x0000_s1029" style="position:absolute;left:7614;top:5907;width:81623;height:87535;visibility:visible;mso-wrap-style:square;v-text-anchor:middle" coordsize="5339927,60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" path="m5339927,915247r-1551940,c3787987,915247,3374067,956949,3327400,435187r,41702c3327400,236435,3132667,,2892213,l238760,c150707,,68580,26247,,71120l,6018954r5339927,l5339927,915247xe" fillcolor="#c0f400 [3204]" stroked="f">
                <v:stroke joinstyle="miter"/>
                <v:shadow on="t" color="black" opacity="26214f" origin="-.5" offset="3pt,0"/>
                <v:path arrowok="t" o:connecttype="custom" o:connectlocs="8162290,1331060;5790088,1331060;5086063,632900;5086063,693548;4420862,0;364954,0;0,103431;0,8753475;8162290,8753475;8162290,1331060" o:connectangles="0,0,0,0,0,0,0,0,0,0"/>
              </v:shape>
              <v:shape id="Freeform: Shape 20" o:spid="_x0000_s1030" style="position:absolute;left:2971;top:93268;width:78394;height:9715;visibility:visible;mso-wrap-style:square;v-text-anchor:middle" coordsize="5342466,104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" path="m5640,5640r5334000,l5339640,1036880r-5334000,l5640,5640xe" fillcolor="#2f3342 [3206]" stroked="f" strokeweight=".235mm">
                <v:stroke joinstyle="miter"/>
                <v:path arrowok="t" o:connecttype="custom" o:connectlocs="8276,5261;7835173,5261;7835173,967271;8276,967271" o:connectangles="0,0,0,0"/>
              </v:shape>
              <v:shape id="Freeform: Shape 21" o:spid="_x0000_s1031" style="position:absolute;top:5638;width:81622;height:87535;visibility:visible;mso-wrap-style:square;v-text-anchor:middle" coordsize="5339927,60189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" adj="-11796480,,5400" path="m5339927,915247r-1551940,c3787987,915247,3374067,956949,3327400,435187r,41702c3327400,236435,3132667,,2892213,l238760,c150707,,68580,26247,,71120l,6018954r5339927,l5339927,915247xe" stroked="f">
                <v:stroke joinstyle="miter"/>
                <v:shadow on="t" color="black" opacity="26214f" origin="-.5" offset="3pt,0"/>
                <v:formulas/>
                <v:path arrowok="t" o:connecttype="custom" o:connectlocs="8162290,1331060;5790088,1331060;5086063,632900;5086063,693548;4420862,0;364954,0;0,103431;0,8753475;8162290,8753475;8162290,1331060" o:connectangles="0,0,0,0,0,0,0,0,0,0" textboxrect="0,0,5339927,6018954"/>
                <v:textbox>
                  <w:txbxContent>
                    <w:p w14:paraId="5F0283B5" w14:textId="77777777" w:rsidR="009A39EA" w:rsidRDefault="009A39EA" w:rsidP="009A39EA">
                      <w:pPr>
                        <w:jc w:val="center"/>
                      </w:pPr>
                    </w:p>
                    <w:p w14:paraId="7BBB14F8" w14:textId="77777777" w:rsidR="004F22DF" w:rsidRDefault="004F22DF"/>
                  </w:txbxContent>
                </v:textbox>
              </v:shape>
              <v:line id="Straight Connector 22" o:spid="_x0000_s1032" style="position:absolute;visibility:visible;mso-wrap-style:square" from="7620,8382" to="7620,9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" strokecolor="#c0f400 [3204]" strokeweight="3pt">
                <v:stroke joinstyle="miter"/>
              </v:line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55168C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 w15:restartNumberingAfterBreak="0">
    <w:nsid w:val="05170312"/>
    <w:multiLevelType w:val="hybridMultilevel"/>
    <w:tmpl w:val="EF9CE1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E4847"/>
    <w:multiLevelType w:val="hybridMultilevel"/>
    <w:tmpl w:val="F09AC264"/>
    <w:lvl w:ilvl="0" w:tplc="217019A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51414"/>
    <w:multiLevelType w:val="hybridMultilevel"/>
    <w:tmpl w:val="EBCE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85394"/>
    <w:multiLevelType w:val="multilevel"/>
    <w:tmpl w:val="366C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EC114A3"/>
    <w:multiLevelType w:val="hybridMultilevel"/>
    <w:tmpl w:val="748EE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307446">
    <w:abstractNumId w:val="0"/>
  </w:num>
  <w:num w:numId="2" w16cid:durableId="1800881167">
    <w:abstractNumId w:val="3"/>
  </w:num>
  <w:num w:numId="3" w16cid:durableId="997417534">
    <w:abstractNumId w:val="5"/>
  </w:num>
  <w:num w:numId="4" w16cid:durableId="1859467074">
    <w:abstractNumId w:val="2"/>
  </w:num>
  <w:num w:numId="5" w16cid:durableId="355160138">
    <w:abstractNumId w:val="4"/>
  </w:num>
  <w:num w:numId="6" w16cid:durableId="1968393137">
    <w:abstractNumId w:val="1"/>
  </w:num>
  <w:num w:numId="7" w16cid:durableId="2139062050">
    <w:abstractNumId w:val="7"/>
  </w:num>
  <w:num w:numId="8" w16cid:durableId="7369750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AB"/>
    <w:rsid w:val="00004B76"/>
    <w:rsid w:val="0001495E"/>
    <w:rsid w:val="0001626D"/>
    <w:rsid w:val="00022668"/>
    <w:rsid w:val="00035454"/>
    <w:rsid w:val="00036871"/>
    <w:rsid w:val="000506AC"/>
    <w:rsid w:val="00054727"/>
    <w:rsid w:val="0005680C"/>
    <w:rsid w:val="00063DAB"/>
    <w:rsid w:val="00067975"/>
    <w:rsid w:val="00101E24"/>
    <w:rsid w:val="001228B8"/>
    <w:rsid w:val="00140C66"/>
    <w:rsid w:val="00150377"/>
    <w:rsid w:val="0017463F"/>
    <w:rsid w:val="001904DB"/>
    <w:rsid w:val="001942C5"/>
    <w:rsid w:val="001A555C"/>
    <w:rsid w:val="001B7635"/>
    <w:rsid w:val="001E06BD"/>
    <w:rsid w:val="001E618B"/>
    <w:rsid w:val="001E6FA0"/>
    <w:rsid w:val="001F71D6"/>
    <w:rsid w:val="00236FA8"/>
    <w:rsid w:val="0024613D"/>
    <w:rsid w:val="00246EDA"/>
    <w:rsid w:val="002C112A"/>
    <w:rsid w:val="002D3C0C"/>
    <w:rsid w:val="002D56FF"/>
    <w:rsid w:val="002E0B9C"/>
    <w:rsid w:val="002E6287"/>
    <w:rsid w:val="002E628A"/>
    <w:rsid w:val="002E6EE1"/>
    <w:rsid w:val="00300693"/>
    <w:rsid w:val="00300EBA"/>
    <w:rsid w:val="00302839"/>
    <w:rsid w:val="00303AE1"/>
    <w:rsid w:val="0031651A"/>
    <w:rsid w:val="00317B10"/>
    <w:rsid w:val="0034747B"/>
    <w:rsid w:val="003516F4"/>
    <w:rsid w:val="00386BC7"/>
    <w:rsid w:val="003949BD"/>
    <w:rsid w:val="003A225C"/>
    <w:rsid w:val="003C02B2"/>
    <w:rsid w:val="003D0B0A"/>
    <w:rsid w:val="003D7A9B"/>
    <w:rsid w:val="00406DDF"/>
    <w:rsid w:val="00410B74"/>
    <w:rsid w:val="004418DF"/>
    <w:rsid w:val="00471ECA"/>
    <w:rsid w:val="00482487"/>
    <w:rsid w:val="00491B75"/>
    <w:rsid w:val="004A441F"/>
    <w:rsid w:val="004A7562"/>
    <w:rsid w:val="004C0BED"/>
    <w:rsid w:val="004C7B3C"/>
    <w:rsid w:val="004D185E"/>
    <w:rsid w:val="004D61A7"/>
    <w:rsid w:val="004E2566"/>
    <w:rsid w:val="004E36F3"/>
    <w:rsid w:val="004F22DF"/>
    <w:rsid w:val="00524B92"/>
    <w:rsid w:val="0055165F"/>
    <w:rsid w:val="00560F76"/>
    <w:rsid w:val="00574385"/>
    <w:rsid w:val="00591FFE"/>
    <w:rsid w:val="005B4228"/>
    <w:rsid w:val="005B4F2D"/>
    <w:rsid w:val="0060670A"/>
    <w:rsid w:val="00640B57"/>
    <w:rsid w:val="00666D50"/>
    <w:rsid w:val="00667F70"/>
    <w:rsid w:val="00680A80"/>
    <w:rsid w:val="00684828"/>
    <w:rsid w:val="00687B2A"/>
    <w:rsid w:val="00692D85"/>
    <w:rsid w:val="006B7784"/>
    <w:rsid w:val="006F16F0"/>
    <w:rsid w:val="006F3114"/>
    <w:rsid w:val="00704DE6"/>
    <w:rsid w:val="00713B06"/>
    <w:rsid w:val="00731632"/>
    <w:rsid w:val="00741084"/>
    <w:rsid w:val="00745997"/>
    <w:rsid w:val="007520BE"/>
    <w:rsid w:val="0075233D"/>
    <w:rsid w:val="00761CCB"/>
    <w:rsid w:val="00790DBD"/>
    <w:rsid w:val="00793EC9"/>
    <w:rsid w:val="007B6A81"/>
    <w:rsid w:val="007C5407"/>
    <w:rsid w:val="00840914"/>
    <w:rsid w:val="00852B7D"/>
    <w:rsid w:val="0086681D"/>
    <w:rsid w:val="00882F07"/>
    <w:rsid w:val="0089037C"/>
    <w:rsid w:val="008D737C"/>
    <w:rsid w:val="008F3431"/>
    <w:rsid w:val="008F38C4"/>
    <w:rsid w:val="0092371F"/>
    <w:rsid w:val="00940FDF"/>
    <w:rsid w:val="00955A2D"/>
    <w:rsid w:val="00960E74"/>
    <w:rsid w:val="0099472B"/>
    <w:rsid w:val="009A39EA"/>
    <w:rsid w:val="009B1155"/>
    <w:rsid w:val="009B3EF2"/>
    <w:rsid w:val="009B6572"/>
    <w:rsid w:val="009E1471"/>
    <w:rsid w:val="00A33B03"/>
    <w:rsid w:val="00A35A76"/>
    <w:rsid w:val="00A448C1"/>
    <w:rsid w:val="00A53969"/>
    <w:rsid w:val="00A54F80"/>
    <w:rsid w:val="00A64819"/>
    <w:rsid w:val="00AA7AA0"/>
    <w:rsid w:val="00AB4981"/>
    <w:rsid w:val="00AD20E5"/>
    <w:rsid w:val="00B1784A"/>
    <w:rsid w:val="00B20109"/>
    <w:rsid w:val="00B43495"/>
    <w:rsid w:val="00B523C6"/>
    <w:rsid w:val="00B70211"/>
    <w:rsid w:val="00B715D8"/>
    <w:rsid w:val="00B744A4"/>
    <w:rsid w:val="00B8049A"/>
    <w:rsid w:val="00BC0F63"/>
    <w:rsid w:val="00BE0512"/>
    <w:rsid w:val="00BE7141"/>
    <w:rsid w:val="00C20E70"/>
    <w:rsid w:val="00C46314"/>
    <w:rsid w:val="00C664B2"/>
    <w:rsid w:val="00C76005"/>
    <w:rsid w:val="00CA6B4F"/>
    <w:rsid w:val="00CC12FC"/>
    <w:rsid w:val="00CF37B6"/>
    <w:rsid w:val="00CF66C8"/>
    <w:rsid w:val="00D10362"/>
    <w:rsid w:val="00D20B23"/>
    <w:rsid w:val="00D2721F"/>
    <w:rsid w:val="00D72264"/>
    <w:rsid w:val="00D90A38"/>
    <w:rsid w:val="00D93778"/>
    <w:rsid w:val="00DA4A43"/>
    <w:rsid w:val="00DA5BEB"/>
    <w:rsid w:val="00DB3389"/>
    <w:rsid w:val="00DC169F"/>
    <w:rsid w:val="00DC3BF3"/>
    <w:rsid w:val="00DE395C"/>
    <w:rsid w:val="00E054F5"/>
    <w:rsid w:val="00E15E55"/>
    <w:rsid w:val="00E217DB"/>
    <w:rsid w:val="00E2411A"/>
    <w:rsid w:val="00E27A94"/>
    <w:rsid w:val="00E37225"/>
    <w:rsid w:val="00E51439"/>
    <w:rsid w:val="00E63D2C"/>
    <w:rsid w:val="00EB26D0"/>
    <w:rsid w:val="00EF36A5"/>
    <w:rsid w:val="00F17CAF"/>
    <w:rsid w:val="00F17F43"/>
    <w:rsid w:val="00F244EF"/>
    <w:rsid w:val="00F313AA"/>
    <w:rsid w:val="00F520F3"/>
    <w:rsid w:val="00F5560B"/>
    <w:rsid w:val="00F738A0"/>
    <w:rsid w:val="00F7617B"/>
    <w:rsid w:val="00F82296"/>
    <w:rsid w:val="00F96F7C"/>
    <w:rsid w:val="00FA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6E90BB"/>
  <w15:chartTrackingRefBased/>
  <w15:docId w15:val="{4674CA30-4B80-459B-B602-8CDC10DC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E395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AB4981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0000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C0F4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761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FB6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AB4981"/>
    <w:pPr>
      <w:spacing w:after="480"/>
      <w:contextualSpacing/>
    </w:pPr>
    <w:rPr>
      <w:rFonts w:asciiTheme="majorHAnsi" w:hAnsiTheme="majorHAnsi"/>
      <w:b/>
      <w:caps/>
      <w:color w:val="auto"/>
      <w:sz w:val="52"/>
    </w:rPr>
  </w:style>
  <w:style w:type="character" w:customStyle="1" w:styleId="TitleChar">
    <w:name w:val="Title Char"/>
    <w:basedOn w:val="DefaultParagraphFont"/>
    <w:link w:val="Title"/>
    <w:rsid w:val="00AB4981"/>
    <w:rPr>
      <w:rFonts w:asciiTheme="majorHAnsi" w:hAnsiTheme="majorHAnsi"/>
      <w:b/>
      <w:caps/>
      <w:color w:val="auto"/>
      <w:sz w:val="52"/>
      <w:szCs w:val="20"/>
    </w:rPr>
  </w:style>
  <w:style w:type="paragraph" w:customStyle="1" w:styleId="RowHeading">
    <w:name w:val="Row Heading"/>
    <w:basedOn w:val="Normal"/>
    <w:uiPriority w:val="5"/>
    <w:semiHidden/>
    <w:qFormat/>
    <w:rPr>
      <w:b/>
      <w:bCs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Normal"/>
    <w:uiPriority w:val="3"/>
    <w:semiHidden/>
    <w:qFormat/>
    <w:pPr>
      <w:spacing w:after="320"/>
    </w:pPr>
  </w:style>
  <w:style w:type="character" w:customStyle="1" w:styleId="Heading1Char">
    <w:name w:val="Heading 1 Char"/>
    <w:basedOn w:val="DefaultParagraphFont"/>
    <w:link w:val="Heading1"/>
    <w:uiPriority w:val="4"/>
    <w:rsid w:val="00AB4981"/>
    <w:rPr>
      <w:rFonts w:asciiTheme="majorHAnsi" w:eastAsiaTheme="majorEastAsia" w:hAnsiTheme="majorHAnsi" w:cstheme="majorBidi"/>
      <w:color w:val="000000" w:themeColor="text1"/>
      <w:sz w:val="30"/>
      <w:szCs w:val="30"/>
    </w:rPr>
  </w:style>
  <w:style w:type="paragraph" w:styleId="ListNumber">
    <w:name w:val="List Number"/>
    <w:basedOn w:val="Normal"/>
    <w:uiPriority w:val="9"/>
    <w:semiHidden/>
    <w:qFormat/>
    <w:pPr>
      <w:numPr>
        <w:numId w:val="1"/>
      </w:numPr>
      <w:spacing w:after="200"/>
    </w:pPr>
  </w:style>
  <w:style w:type="character" w:customStyle="1" w:styleId="Heading2Char">
    <w:name w:val="Heading 2 Char"/>
    <w:basedOn w:val="DefaultParagraphFont"/>
    <w:link w:val="Heading2"/>
    <w:uiPriority w:val="9"/>
    <w:rsid w:val="00DE395C"/>
    <w:rPr>
      <w:rFonts w:asciiTheme="majorHAnsi" w:eastAsiaTheme="majorEastAsia" w:hAnsiTheme="majorHAnsi" w:cstheme="majorBidi"/>
      <w:color w:val="C0F400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right"/>
    </w:pPr>
    <w:rPr>
      <w:color w:val="C0F400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DE395C"/>
    <w:rPr>
      <w:color w:val="C0F400" w:themeColor="accent1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10"/>
    <w:qFormat/>
    <w:rsid w:val="00CA6B4F"/>
    <w:pPr>
      <w:numPr>
        <w:numId w:val="3"/>
      </w:numPr>
      <w:spacing w:before="100" w:after="100" w:line="240" w:lineRule="auto"/>
      <w:contextualSpacing/>
    </w:pPr>
    <w:rPr>
      <w:color w:val="auto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4D6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95C"/>
    <w:rPr>
      <w:sz w:val="24"/>
      <w:szCs w:val="20"/>
    </w:rPr>
  </w:style>
  <w:style w:type="paragraph" w:customStyle="1" w:styleId="Details">
    <w:name w:val="Details"/>
    <w:basedOn w:val="Normal"/>
    <w:qFormat/>
    <w:rsid w:val="00AB4981"/>
    <w:pPr>
      <w:spacing w:after="360"/>
      <w:contextualSpacing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AB4981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063DAB"/>
    <w:pPr>
      <w:spacing w:after="0" w:line="240" w:lineRule="auto"/>
    </w:pPr>
    <w:rPr>
      <w:rFonts w:ascii="Arial" w:eastAsiaTheme="minorHAnsi" w:hAnsi="Arial" w:cs="Arial"/>
      <w:color w:val="auto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3DAB"/>
    <w:pPr>
      <w:numPr>
        <w:numId w:val="4"/>
      </w:numPr>
      <w:spacing w:before="120" w:line="276" w:lineRule="auto"/>
    </w:pPr>
    <w:rPr>
      <w:rFonts w:ascii="Arial" w:eastAsiaTheme="minorHAnsi" w:hAnsi="Arial"/>
      <w:color w:val="auto"/>
      <w:sz w:val="22"/>
      <w:szCs w:val="22"/>
      <w:lang w:val="en-NZ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17B"/>
    <w:rPr>
      <w:rFonts w:asciiTheme="majorHAnsi" w:eastAsiaTheme="majorEastAsia" w:hAnsiTheme="majorHAnsi" w:cstheme="majorBidi"/>
      <w:color w:val="8FB600" w:themeColor="accent1" w:themeShade="BF"/>
      <w:sz w:val="24"/>
      <w:szCs w:val="20"/>
    </w:rPr>
  </w:style>
  <w:style w:type="character" w:styleId="Strong">
    <w:name w:val="Strong"/>
    <w:basedOn w:val="DefaultParagraphFont"/>
    <w:uiPriority w:val="22"/>
    <w:qFormat/>
    <w:rsid w:val="00F7617B"/>
    <w:rPr>
      <w:b/>
      <w:bCs/>
    </w:rPr>
  </w:style>
  <w:style w:type="character" w:styleId="Hyperlink">
    <w:name w:val="Hyperlink"/>
    <w:basedOn w:val="DefaultParagraphFont"/>
    <w:uiPriority w:val="99"/>
    <w:unhideWhenUsed/>
    <w:rsid w:val="00F761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rsid w:val="00302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13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fgksdnVlWqI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5QDfnadOktE" TargetMode="External"/><Relationship Id="rId42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youtube.com/watch?v=gclaUDNSrL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youtube.com/watch?v=5dMAaM9sZZE" TargetMode="External"/><Relationship Id="rId32" Type="http://schemas.openxmlformats.org/officeDocument/2006/relationships/hyperlink" Target="https://www.youtube.com/watch?v=QR3LcSJpdwg&amp;feature=youtu.be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-s66LL3-elc" TargetMode="External"/><Relationship Id="rId28" Type="http://schemas.openxmlformats.org/officeDocument/2006/relationships/hyperlink" Target="https://www.youtube.com/watch?v=10L23o1EiTQ" TargetMode="External"/><Relationship Id="rId36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www.worksafe.govt.nz/topic-and-industry/monitoring/workplace-exposure-standards-and-biological-exposure-indices/" TargetMode="Externa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sitesafe.org.nz/sssp" TargetMode="External"/><Relationship Id="rId30" Type="http://schemas.openxmlformats.org/officeDocument/2006/relationships/hyperlink" Target="https://www.youtube.com/watch?v=GFe6wx1xjwQ&amp;feature=youtu.be" TargetMode="External"/><Relationship Id="rId35" Type="http://schemas.openxmlformats.org/officeDocument/2006/relationships/hyperlink" Target="https://www.sitesafe.org.nz/products-and-services/sssp/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s://www.sitesafe.org.nz/guides--resources/toolbox-talks/" TargetMode="External"/><Relationship Id="rId33" Type="http://schemas.openxmlformats.org/officeDocument/2006/relationships/hyperlink" Target="https://www.youtube.com/watch?v=9ioPxU5IxVI" TargetMode="External"/><Relationship Id="rId38" Type="http://schemas.openxmlformats.org/officeDocument/2006/relationships/image" Target="media/image14.png"/><Relationship Id="rId20" Type="http://schemas.openxmlformats.org/officeDocument/2006/relationships/image" Target="media/image9.png"/><Relationship Id="rId41" Type="http://schemas.openxmlformats.org/officeDocument/2006/relationships/hyperlink" Target="https://www.youtube.com/watch?v=3q1H2qauKy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ods\AppData\Roaming\Microsoft\Templates\Education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CC09412CC7A4B798800E6AD87D02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FBB14-902C-4717-9E5B-9D59ED4FC175}"/>
      </w:docPartPr>
      <w:docPartBody>
        <w:p w:rsidR="005F6695" w:rsidRDefault="00424F65" w:rsidP="00424F65">
          <w:pPr>
            <w:pStyle w:val="0CC09412CC7A4B798800E6AD87D02E6E"/>
          </w:pPr>
          <w:r>
            <w:rPr>
              <w:rStyle w:val="PlaceholderText"/>
            </w:rPr>
            <w:t>Policy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63201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65"/>
    <w:rsid w:val="001C2AFD"/>
    <w:rsid w:val="002D496D"/>
    <w:rsid w:val="00424F65"/>
    <w:rsid w:val="005F6695"/>
    <w:rsid w:val="006D468F"/>
    <w:rsid w:val="007C6222"/>
    <w:rsid w:val="008A199A"/>
    <w:rsid w:val="00955A2D"/>
    <w:rsid w:val="00993A88"/>
    <w:rsid w:val="00A25A4C"/>
    <w:rsid w:val="00DD0F90"/>
    <w:rsid w:val="00EB6D4C"/>
    <w:rsid w:val="00ED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360" w:after="120" w:line="264" w:lineRule="auto"/>
      <w:outlineLvl w:val="0"/>
    </w:pPr>
    <w:rPr>
      <w:rFonts w:asciiTheme="majorHAnsi" w:eastAsiaTheme="majorEastAsia" w:hAnsiTheme="majorHAnsi" w:cstheme="majorBidi"/>
      <w:color w:val="000000" w:themeColor="text1"/>
      <w:sz w:val="30"/>
      <w:szCs w:val="3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pPr>
      <w:spacing w:after="480" w:line="264" w:lineRule="auto"/>
      <w:contextualSpacing/>
    </w:pPr>
    <w:rPr>
      <w:rFonts w:asciiTheme="majorHAnsi" w:hAnsiTheme="majorHAnsi"/>
      <w:b/>
      <w:caps/>
      <w:sz w:val="52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6"/>
    <w:rPr>
      <w:rFonts w:asciiTheme="majorHAnsi" w:hAnsiTheme="majorHAnsi"/>
      <w:b/>
      <w:caps/>
      <w:sz w:val="52"/>
      <w:szCs w:val="20"/>
      <w:lang w:val="en-US" w:eastAsia="ja-JP"/>
    </w:rPr>
  </w:style>
  <w:style w:type="paragraph" w:styleId="ListBullet">
    <w:name w:val="List Bullet"/>
    <w:basedOn w:val="Normal"/>
    <w:uiPriority w:val="10"/>
    <w:qFormat/>
    <w:pPr>
      <w:numPr>
        <w:numId w:val="1"/>
      </w:numPr>
      <w:spacing w:before="100" w:after="100" w:line="240" w:lineRule="auto"/>
      <w:contextualSpacing/>
    </w:pPr>
    <w:rPr>
      <w:szCs w:val="21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000000" w:themeColor="text1"/>
      <w:sz w:val="30"/>
      <w:szCs w:val="30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424F65"/>
    <w:rPr>
      <w:color w:val="808080"/>
    </w:rPr>
  </w:style>
  <w:style w:type="paragraph" w:customStyle="1" w:styleId="0CC09412CC7A4B798800E6AD87D02E6E">
    <w:name w:val="0CC09412CC7A4B798800E6AD87D02E6E"/>
    <w:rsid w:val="00424F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c4c133-110a-4756-8f84-4a1c3b06f7ce">
      <Value>35</Value>
      <Value>60</Value>
      <Value>374</Value>
      <Value>373</Value>
      <Value>287</Value>
    </TaxCatchAll>
    <c6197a2f211549e191254d9229d756eb xmlns="22c4c133-110a-4756-8f84-4a1c3b06f7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Processes</TermName>
          <TermId xmlns="http://schemas.microsoft.com/office/infopath/2007/PartnerControls">365399c9-683c-41f0-8fc9-7eb7f4ae9b45</TermId>
        </TermInfo>
      </Terms>
    </c6197a2f211549e191254d9229d756eb>
    <i727cc798c48404c9dfe36783d26945c xmlns="22c4c133-110a-4756-8f84-4a1c3b06f7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SiteWise</TermName>
          <TermId xmlns="http://schemas.microsoft.com/office/infopath/2007/PartnerControls">47231f8a-4378-44dc-8385-01605ee72d05</TermId>
        </TermInfo>
      </Terms>
    </i727cc798c48404c9dfe36783d26945c>
    <c753abdb7d4247eaaa193b9c60a6e551 xmlns="22c4c133-110a-4756-8f84-4a1c3b06f7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Products</TermName>
          <TermId xmlns="http://schemas.microsoft.com/office/infopath/2007/PartnerControls">71c71f87-6cf3-4532-9cee-888fb2bedfc5</TermId>
        </TermInfo>
      </Terms>
    </c753abdb7d4247eaaa193b9c60a6e551>
    <c2f7b119569741ca8212f8ea2c9e6571 xmlns="22c4c133-110a-4756-8f84-4a1c3b06f7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RULE, Policy, Guidance</TermName>
          <TermId xmlns="http://schemas.microsoft.com/office/infopath/2007/PartnerControls">dd454d0e-19fc-45f6-8bb4-3dce9267f21e</TermId>
        </TermInfo>
      </Terms>
    </c2f7b119569741ca8212f8ea2c9e6571>
    <ia2009664a0a4e1cba45b2abbb047f34 xmlns="22c4c133-110a-4756-8f84-4a1c3b06f7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National</TermName>
          <TermId xmlns="http://schemas.microsoft.com/office/infopath/2007/PartnerControls">6d021464-e49a-420a-bb58-c173e90f1021</TermId>
        </TermInfo>
      </Terms>
    </ia2009664a0a4e1cba45b2abbb047f34>
    <_dlc_DocId xmlns="22c4c133-110a-4756-8f84-4a1c3b06f7ce">PM5XDW7VYUZ4-429688369-4714</_dlc_DocId>
    <_dlc_DocIdUrl xmlns="22c4c133-110a-4756-8f84-4a1c3b06f7ce">
      <Url>https://sitesafenz.sharepoint.com/sites/SiteSafeDocuments/SiteWise/_layouts/15/DocIdRedir.aspx?ID=PM5XDW7VYUZ4-429688369-4714</Url>
      <Description>PM5XDW7VYUZ4-429688369-4714</Description>
    </_dlc_DocIdUrl>
    <lcf76f155ced4ddcb4097134ff3c332f xmlns="b88919ce-b59b-4520-a801-993443d820f7">
      <Terms xmlns="http://schemas.microsoft.com/office/infopath/2007/PartnerControls"/>
    </lcf76f155ced4ddcb4097134ff3c332f>
    <SharedWithUsers xmlns="22c4c133-110a-4756-8f84-4a1c3b06f7ce">
      <UserInfo>
        <DisplayName>Andrew Quinn</DisplayName>
        <AccountId>1032</AccountId>
        <AccountType/>
      </UserInfo>
    </SharedWithUsers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D53E1B41D3224DA74F84080925135E" ma:contentTypeVersion="15" ma:contentTypeDescription="Create a new document." ma:contentTypeScope="" ma:versionID="d63abddbd87ecc73ed2193a4710658ee">
  <xsd:schema xmlns:xsd="http://www.w3.org/2001/XMLSchema" xmlns:xs="http://www.w3.org/2001/XMLSchema" xmlns:p="http://schemas.microsoft.com/office/2006/metadata/properties" xmlns:ns2="22c4c133-110a-4756-8f84-4a1c3b06f7ce" xmlns:ns3="b88919ce-b59b-4520-a801-993443d820f7" targetNamespace="http://schemas.microsoft.com/office/2006/metadata/properties" ma:root="true" ma:fieldsID="bc058d5f2b7b3fe9cd472b325c0f897b" ns2:_="" ns3:_="">
    <xsd:import namespace="22c4c133-110a-4756-8f84-4a1c3b06f7ce"/>
    <xsd:import namespace="b88919ce-b59b-4520-a801-993443d820f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753abdb7d4247eaaa193b9c60a6e551" minOccurs="0"/>
                <xsd:element ref="ns2:TaxCatchAll" minOccurs="0"/>
                <xsd:element ref="ns2:TaxCatchAllLabel" minOccurs="0"/>
                <xsd:element ref="ns2:i727cc798c48404c9dfe36783d26945c" minOccurs="0"/>
                <xsd:element ref="ns2:c6197a2f211549e191254d9229d756eb" minOccurs="0"/>
                <xsd:element ref="ns2:c2f7b119569741ca8212f8ea2c9e6571" minOccurs="0"/>
                <xsd:element ref="ns2:ia2009664a0a4e1cba45b2abbb047f34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4c133-110a-4756-8f84-4a1c3b06f7c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753abdb7d4247eaaa193b9c60a6e551" ma:index="11" nillable="true" ma:taxonomy="true" ma:internalName="c753abdb7d4247eaaa193b9c60a6e551" ma:taxonomyFieldName="Function" ma:displayName="Function" ma:default="" ma:fieldId="{c753abdb-7d42-47ea-aa19-3b9c60a6e551}" ma:sspId="dd86190e-a406-44c5-9d7f-a2c2e230333b" ma:termSetId="0dcc4b07-b3c5-4274-a803-a415e37f10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f9b53ed3-96d1-4703-9d31-56f3c17c77e2}" ma:internalName="TaxCatchAll" ma:showField="CatchAllData" ma:web="22c4c133-110a-4756-8f84-4a1c3b06f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f9b53ed3-96d1-4703-9d31-56f3c17c77e2}" ma:internalName="TaxCatchAllLabel" ma:readOnly="true" ma:showField="CatchAllDataLabel" ma:web="22c4c133-110a-4756-8f84-4a1c3b06f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727cc798c48404c9dfe36783d26945c" ma:index="15" nillable="true" ma:taxonomy="true" ma:internalName="i727cc798c48404c9dfe36783d26945c" ma:taxonomyFieldName="Activity" ma:displayName="Activity" ma:default="" ma:fieldId="{2727cc79-8c48-404c-9dfe-36783d26945c}" ma:sspId="dd86190e-a406-44c5-9d7f-a2c2e230333b" ma:termSetId="0dcc4b07-b3c5-4274-a803-a415e37f10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197a2f211549e191254d9229d756eb" ma:index="17" nillable="true" ma:taxonomy="true" ma:internalName="c6197a2f211549e191254d9229d756eb" ma:taxonomyFieldName="Subactivity" ma:displayName="Subactivity" ma:default="" ma:fieldId="{c6197a2f-2115-49e1-9125-4d9229d756eb}" ma:sspId="dd86190e-a406-44c5-9d7f-a2c2e230333b" ma:termSetId="0dcc4b07-b3c5-4274-a803-a415e37f10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2f7b119569741ca8212f8ea2c9e6571" ma:index="19" nillable="true" ma:taxonomy="true" ma:internalName="c2f7b119569741ca8212f8ea2c9e6571" ma:taxonomyFieldName="Document_x0020_Type" ma:displayName="Document Type" ma:default="" ma:fieldId="{c2f7b119-5697-41ca-8212-f8ea2c9e6571}" ma:sspId="dd86190e-a406-44c5-9d7f-a2c2e230333b" ma:termSetId="cd9f6b48-dd15-4777-a651-75e5363713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a2009664a0a4e1cba45b2abbb047f34" ma:index="21" nillable="true" ma:taxonomy="true" ma:internalName="ia2009664a0a4e1cba45b2abbb047f34" ma:taxonomyFieldName="Region" ma:displayName="Region" ma:default="35;#National|6d021464-e49a-420a-bb58-c173e90f1021" ma:fieldId="{2a200966-4a0a-4e1c-ba45-b2abbb047f34}" ma:sspId="dd86190e-a406-44c5-9d7f-a2c2e230333b" ma:termSetId="da1889f4-4aa2-426e-b2f8-07a12b79267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919ce-b59b-4520-a801-993443d82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d86190e-a406-44c5-9d7f-a2c2e23033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8C08E2-A359-4C07-9FD9-BAE150722C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BE6EB-2635-4EA8-A5F7-470DE99B7502}">
  <ds:schemaRefs>
    <ds:schemaRef ds:uri="http://schemas.microsoft.com/office/2006/metadata/properties"/>
    <ds:schemaRef ds:uri="http://schemas.microsoft.com/office/infopath/2007/PartnerControls"/>
    <ds:schemaRef ds:uri="22c4c133-110a-4756-8f84-4a1c3b06f7ce"/>
    <ds:schemaRef ds:uri="b88919ce-b59b-4520-a801-993443d820f7"/>
  </ds:schemaRefs>
</ds:datastoreItem>
</file>

<file path=customXml/itemProps3.xml><?xml version="1.0" encoding="utf-8"?>
<ds:datastoreItem xmlns:ds="http://schemas.openxmlformats.org/officeDocument/2006/customXml" ds:itemID="{CA1C50B0-A894-4F37-AFBC-9623A94E34E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F17BC3E-1986-42BD-9EF3-1FC4746287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EDEF2F-D081-4BFA-9448-42F05D4B927A}"/>
</file>

<file path=docProps/app.xml><?xml version="1.0" encoding="utf-8"?>
<Properties xmlns="http://schemas.openxmlformats.org/officeDocument/2006/extended-properties" xmlns:vt="http://schemas.openxmlformats.org/officeDocument/2006/docPropsVTypes">
  <Template>Educational meeting minutes</Template>
  <TotalTime>5</TotalTime>
  <Pages>9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Krystal Sidon</cp:lastModifiedBy>
  <cp:revision>4</cp:revision>
  <dcterms:created xsi:type="dcterms:W3CDTF">2024-04-08T04:21:00Z</dcterms:created>
  <dcterms:modified xsi:type="dcterms:W3CDTF">2024-09-06T00:21:00Z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0x01010021D53E1B41D3224DA74F84080925135E</vt:lpwstr>
  </property>
  <property fmtid="{D5CDD505-2E9C-101B-9397-08002B2CF9AE}" pid="3" name="Region">
    <vt:lpwstr>35;#National|6d021464-e49a-420a-bb58-c173e90f1021</vt:lpwstr>
  </property>
  <property fmtid="{D5CDD505-2E9C-101B-9397-08002B2CF9AE}" pid="4" name="Subactivity">
    <vt:lpwstr>374;#Processes|365399c9-683c-41f0-8fc9-7eb7f4ae9b45</vt:lpwstr>
  </property>
  <property fmtid="{D5CDD505-2E9C-101B-9397-08002B2CF9AE}" pid="5" name="Activity">
    <vt:lpwstr>373;#SiteWise|47231f8a-4378-44dc-8385-01605ee72d05</vt:lpwstr>
  </property>
  <property fmtid="{D5CDD505-2E9C-101B-9397-08002B2CF9AE}" pid="6" name="Function">
    <vt:lpwstr>287;#Products|71c71f87-6cf3-4532-9cee-888fb2bedfc5</vt:lpwstr>
  </property>
  <property fmtid="{D5CDD505-2E9C-101B-9397-08002B2CF9AE}" pid="7" name="_dlc_DocIdItemGuid">
    <vt:lpwstr>e4052586-d24e-441c-bfe2-6296752a8e0d</vt:lpwstr>
  </property>
  <property fmtid="{D5CDD505-2E9C-101B-9397-08002B2CF9AE}" pid="8" name="Document Type">
    <vt:lpwstr>60;#RULE, Policy, Guidance|dd454d0e-19fc-45f6-8bb4-3dce9267f21e</vt:lpwstr>
  </property>
  <property fmtid="{D5CDD505-2E9C-101B-9397-08002B2CF9AE}" pid="9" name="GrammarlyDocumentId">
    <vt:lpwstr>6245044ed5187e5c44cdbbab816d306da18a5a02e9fe0acc7beec6c63b3c5281</vt:lpwstr>
  </property>
  <property fmtid="{D5CDD505-2E9C-101B-9397-08002B2CF9AE}" pid="10" name="MediaServiceImageTags">
    <vt:lpwstr/>
  </property>
</Properties>
</file>